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"/>
        <w:tblW w:w="5821" w:type="pct"/>
        <w:tblLayout w:type="fixed"/>
        <w:tblCellMar>
          <w:left w:w="115" w:type="dxa"/>
          <w:right w:w="115" w:type="dxa"/>
        </w:tblCellMar>
        <w:tblLook w:val="0600"/>
      </w:tblPr>
      <w:tblGrid>
        <w:gridCol w:w="4062"/>
        <w:gridCol w:w="7941"/>
      </w:tblGrid>
      <w:tr w:rsidR="00464808" w:rsidRPr="00F079F2" w:rsidTr="003A3A77">
        <w:trPr>
          <w:trHeight w:val="2267"/>
        </w:trPr>
        <w:tc>
          <w:tcPr>
            <w:tcW w:w="3971" w:type="dxa"/>
            <w:tcBorders>
              <w:right w:val="single" w:sz="4" w:space="0" w:color="auto"/>
            </w:tcBorders>
          </w:tcPr>
          <w:p w:rsidR="00AC7B56" w:rsidRPr="001E53C3" w:rsidRDefault="00AC7B56" w:rsidP="005D2437">
            <w:pPr>
              <w:pStyle w:val="Heading1Alt"/>
              <w:tabs>
                <w:tab w:val="left" w:pos="3125"/>
              </w:tabs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lang w:val="en-GB"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574675</wp:posOffset>
                  </wp:positionH>
                  <wp:positionV relativeFrom="margin">
                    <wp:posOffset>76200</wp:posOffset>
                  </wp:positionV>
                  <wp:extent cx="1076325" cy="1314450"/>
                  <wp:effectExtent l="19050" t="19050" r="28575" b="19050"/>
                  <wp:wrapSquare wrapText="bothSides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.12.18.39.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314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764" w:type="dxa"/>
            <w:tcBorders>
              <w:left w:val="single" w:sz="4" w:space="0" w:color="auto"/>
            </w:tcBorders>
            <w:vAlign w:val="center"/>
          </w:tcPr>
          <w:p w:rsidR="005E57A8" w:rsidRDefault="00AC7B56" w:rsidP="005E57A8">
            <w:pPr>
              <w:pStyle w:val="Heading1"/>
              <w:rPr>
                <w:rFonts w:ascii="Times New Roman" w:hAnsi="Times New Roman" w:cs="Times New Roman"/>
                <w:color w:val="808080" w:themeColor="background1" w:themeShade="80"/>
                <w:sz w:val="48"/>
                <w:szCs w:val="48"/>
              </w:rPr>
            </w:pPr>
            <w:r w:rsidRPr="00B94597">
              <w:rPr>
                <w:rFonts w:ascii="Times New Roman" w:hAnsi="Times New Roman" w:cs="Times New Roman"/>
                <w:color w:val="808080" w:themeColor="background1" w:themeShade="80"/>
                <w:sz w:val="48"/>
                <w:szCs w:val="48"/>
              </w:rPr>
              <w:t>MELWIN</w:t>
            </w:r>
          </w:p>
          <w:p w:rsidR="00AC7B56" w:rsidRPr="00EB24FC" w:rsidRDefault="00AC7B56" w:rsidP="005E57A8">
            <w:pPr>
              <w:pStyle w:val="Heading1"/>
              <w:rPr>
                <w:rFonts w:ascii="Times New Roman" w:hAnsi="Times New Roman" w:cs="Times New Roman"/>
                <w:sz w:val="28"/>
              </w:rPr>
            </w:pPr>
            <w:r w:rsidRPr="00B94597">
              <w:rPr>
                <w:rFonts w:ascii="Times New Roman" w:hAnsi="Times New Roman" w:cs="Times New Roman"/>
                <w:color w:val="808080" w:themeColor="background1" w:themeShade="80"/>
                <w:sz w:val="28"/>
              </w:rPr>
              <w:t xml:space="preserve"> MECHANICAL ENGINEER  </w:t>
            </w:r>
          </w:p>
        </w:tc>
      </w:tr>
      <w:tr w:rsidR="00B94597" w:rsidRPr="00F079F2" w:rsidTr="003A3A77">
        <w:trPr>
          <w:trHeight w:val="80"/>
        </w:trPr>
        <w:tc>
          <w:tcPr>
            <w:tcW w:w="3971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B94597" w:rsidRDefault="00B94597" w:rsidP="005D2437">
            <w:pPr>
              <w:pStyle w:val="Heading2Al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5E57A8" w:rsidRDefault="00AC7B56" w:rsidP="005D2437">
            <w:pPr>
              <w:pStyle w:val="Heading2Alt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 w:rsidRPr="003A3A77">
              <w:rPr>
                <w:rFonts w:ascii="Times New Roman" w:hAnsi="Times New Roman" w:cs="Times New Roman"/>
                <w:b/>
                <w:color w:val="000000" w:themeColor="text1"/>
                <w:sz w:val="24"/>
              </w:rPr>
              <w:t>Email</w:t>
            </w:r>
            <w:r w:rsidRPr="00B94597">
              <w:rPr>
                <w:rFonts w:ascii="Times New Roman" w:hAnsi="Times New Roman" w:cs="Times New Roman"/>
                <w:color w:val="000000" w:themeColor="text1"/>
                <w:sz w:val="24"/>
              </w:rPr>
              <w:t>:</w:t>
            </w:r>
          </w:p>
          <w:p w:rsidR="00AC7B56" w:rsidRPr="00B94597" w:rsidRDefault="005E57A8" w:rsidP="005D2437">
            <w:pPr>
              <w:pStyle w:val="Heading2Alt"/>
              <w:rPr>
                <w:bCs w:val="0"/>
                <w:sz w:val="24"/>
              </w:rPr>
            </w:pPr>
            <w:hyperlink r:id="rId12" w:history="1">
              <w:r w:rsidRPr="0017633F">
                <w:rPr>
                  <w:rStyle w:val="Hyperlink"/>
                  <w:rFonts w:ascii="Times New Roman" w:hAnsi="Times New Roman" w:cs="Times New Roman"/>
                  <w:sz w:val="24"/>
                </w:rPr>
                <w:t>melwin.387855@2freemail.com</w:t>
              </w:r>
            </w:hyperlink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 xml:space="preserve">   </w:t>
            </w:r>
            <w:r w:rsidRPr="005E57A8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AC7B56" w:rsidRDefault="00AC7B56" w:rsidP="005D2437">
            <w:pPr>
              <w:pStyle w:val="Heading1Alt"/>
            </w:pPr>
          </w:p>
          <w:p w:rsidR="00AC7B56" w:rsidRPr="003A3A77" w:rsidRDefault="00AC7B56" w:rsidP="005D2437">
            <w:pPr>
              <w:pStyle w:val="Heading1Alt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</w:pPr>
            <w:r w:rsidRPr="003A3A7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u w:val="single"/>
              </w:rPr>
              <w:t>PERSONAL DETAILS</w:t>
            </w:r>
          </w:p>
          <w:p w:rsidR="00AC7B56" w:rsidRPr="005D2437" w:rsidRDefault="00AC7B56" w:rsidP="005D2437">
            <w:pPr>
              <w:spacing w:before="0" w:line="360" w:lineRule="auto"/>
              <w:ind w:left="-15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 w:rsidRPr="005D2437">
              <w:rPr>
                <w:rFonts w:ascii="Times New Roman" w:hAnsi="Times New Roman" w:cs="Times New Roman"/>
                <w:b/>
                <w:sz w:val="24"/>
                <w:szCs w:val="24"/>
              </w:rPr>
              <w:t>Date of Birth</w:t>
            </w:r>
            <w:r w:rsidRPr="005D243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: </w:t>
            </w:r>
            <w:r w:rsidRPr="005D2437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10/03/1997</w:t>
            </w:r>
          </w:p>
          <w:p w:rsidR="00AC7B56" w:rsidRPr="005D2437" w:rsidRDefault="00AC7B56" w:rsidP="005D2437">
            <w:pPr>
              <w:spacing w:before="0" w:line="360" w:lineRule="auto"/>
              <w:ind w:left="-15"/>
              <w:rPr>
                <w:rFonts w:ascii="Times New Roman" w:hAnsi="Times New Roman" w:cs="Times New Roman"/>
                <w:sz w:val="24"/>
                <w:szCs w:val="24"/>
              </w:rPr>
            </w:pPr>
            <w:r w:rsidRPr="005D2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Languages Known </w:t>
            </w:r>
            <w:r w:rsidRPr="005D2437">
              <w:rPr>
                <w:rFonts w:ascii="Times New Roman" w:hAnsi="Times New Roman" w:cs="Times New Roman"/>
                <w:sz w:val="24"/>
                <w:szCs w:val="24"/>
              </w:rPr>
              <w:t xml:space="preserve"> : English</w:t>
            </w:r>
            <w:r w:rsidR="001D6F54" w:rsidRPr="005D243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D2437">
              <w:rPr>
                <w:rFonts w:ascii="Times New Roman" w:hAnsi="Times New Roman" w:cs="Times New Roman"/>
                <w:sz w:val="24"/>
                <w:szCs w:val="24"/>
              </w:rPr>
              <w:t>Tamil</w:t>
            </w:r>
          </w:p>
          <w:p w:rsidR="00AC7B56" w:rsidRPr="00215BB1" w:rsidRDefault="00AC7B56" w:rsidP="005D2437">
            <w:pPr>
              <w:spacing w:before="0" w:line="360" w:lineRule="auto"/>
            </w:pPr>
            <w:r w:rsidRPr="005D243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Nationality  </w:t>
            </w:r>
            <w:r w:rsidRPr="005D2437">
              <w:rPr>
                <w:rFonts w:ascii="Times New Roman" w:hAnsi="Times New Roman" w:cs="Times New Roman"/>
                <w:sz w:val="24"/>
                <w:szCs w:val="24"/>
              </w:rPr>
              <w:t xml:space="preserve"> : Indian</w:t>
            </w:r>
          </w:p>
        </w:tc>
        <w:tc>
          <w:tcPr>
            <w:tcW w:w="776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C7B56" w:rsidRPr="00EB24FC" w:rsidRDefault="00AC7B56" w:rsidP="005D2437">
            <w:pPr>
              <w:pStyle w:val="Heading1"/>
              <w:rPr>
                <w:rFonts w:ascii="Times New Roman" w:hAnsi="Times New Roman" w:cs="Times New Roman"/>
                <w:sz w:val="28"/>
              </w:rPr>
            </w:pPr>
            <w:r w:rsidRPr="001D6F54">
              <w:rPr>
                <w:rFonts w:ascii="Times New Roman" w:hAnsi="Times New Roman" w:cs="Times New Roman"/>
                <w:color w:val="auto"/>
                <w:sz w:val="28"/>
              </w:rPr>
              <w:t>objective</w:t>
            </w:r>
          </w:p>
        </w:tc>
      </w:tr>
      <w:tr w:rsidR="001D6F54" w:rsidRPr="00F079F2" w:rsidTr="003A3A77">
        <w:trPr>
          <w:trHeight w:val="1251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C7B56" w:rsidRPr="00F079F2" w:rsidRDefault="00AC7B56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</w:tcPr>
          <w:p w:rsidR="00AC7B56" w:rsidRPr="007D4D93" w:rsidRDefault="00AC7B56" w:rsidP="005D2437">
            <w:pPr>
              <w:widowControl w:val="0"/>
              <w:autoSpaceDE w:val="0"/>
              <w:autoSpaceDN w:val="0"/>
              <w:adjustRightInd w:val="0"/>
              <w:spacing w:after="240" w:line="240" w:lineRule="auto"/>
              <w:rPr>
                <w:rFonts w:ascii="Georgia" w:eastAsia="Times New Roman" w:hAnsi="Georgia" w:cs="Georgia"/>
                <w:sz w:val="28"/>
              </w:rPr>
            </w:pPr>
            <w:r w:rsidRPr="007D4D93">
              <w:rPr>
                <w:rFonts w:ascii="Times New Roman" w:hAnsi="Times New Roman" w:cs="Times New Roman"/>
                <w:sz w:val="28"/>
              </w:rPr>
              <w:t>To grab a position that allows me to improve my skills as well as organization position. Looking forward to take responsibility and to serve to show my skills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B94597" w:rsidRPr="00F079F2" w:rsidTr="003A3A77">
        <w:trPr>
          <w:trHeight w:val="257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C7B56" w:rsidRPr="00F079F2" w:rsidRDefault="00AC7B56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C7B56" w:rsidRPr="00EB24FC" w:rsidRDefault="00AC7B56" w:rsidP="005D2437">
            <w:pPr>
              <w:pStyle w:val="Heading1"/>
              <w:rPr>
                <w:rFonts w:ascii="Times New Roman" w:hAnsi="Times New Roman" w:cs="Times New Roman"/>
                <w:sz w:val="28"/>
              </w:rPr>
            </w:pPr>
            <w:r w:rsidRPr="001D6F54">
              <w:rPr>
                <w:rFonts w:ascii="Times New Roman" w:hAnsi="Times New Roman" w:cs="Times New Roman"/>
                <w:color w:val="auto"/>
                <w:sz w:val="28"/>
              </w:rPr>
              <w:t>EDUCATION</w:t>
            </w:r>
          </w:p>
        </w:tc>
      </w:tr>
      <w:tr w:rsidR="001D6F54" w:rsidRPr="00F079F2" w:rsidTr="003A3A77">
        <w:trPr>
          <w:trHeight w:val="416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C7B56" w:rsidRPr="00F079F2" w:rsidRDefault="00AC7B56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</w:tcPr>
          <w:p w:rsidR="00AC7B56" w:rsidRPr="009B2D66" w:rsidRDefault="00AC7B56" w:rsidP="005D2437">
            <w:pPr>
              <w:pStyle w:val="JobDetails"/>
              <w:spacing w:before="24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66">
              <w:rPr>
                <w:rFonts w:ascii="Times New Roman" w:hAnsi="Times New Roman" w:cs="Times New Roman"/>
                <w:b/>
                <w:sz w:val="24"/>
                <w:szCs w:val="24"/>
              </w:rPr>
              <w:t>(2014-2018) B.E. MECHANICAL ENGINEERING</w:t>
            </w:r>
          </w:p>
          <w:p w:rsidR="00AC7B56" w:rsidRDefault="00AC7B56" w:rsidP="005D2437">
            <w:pPr>
              <w:pStyle w:val="JobDetails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K.S.Rangasamy college of technology                           - 75.8%</w:t>
            </w:r>
          </w:p>
          <w:p w:rsidR="00AC7B56" w:rsidRDefault="00AC7B56" w:rsidP="005D2437">
            <w:pPr>
              <w:pStyle w:val="JobDetails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B56" w:rsidRPr="009B2D66" w:rsidRDefault="00AC7B56" w:rsidP="005D2437">
            <w:pPr>
              <w:pStyle w:val="JobDetails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66">
              <w:rPr>
                <w:rFonts w:ascii="Times New Roman" w:hAnsi="Times New Roman" w:cs="Times New Roman"/>
                <w:b/>
                <w:sz w:val="24"/>
                <w:szCs w:val="24"/>
              </w:rPr>
              <w:t>(2012-2014) HSC</w:t>
            </w:r>
          </w:p>
          <w:p w:rsidR="00AC7B56" w:rsidRDefault="00AC7B56" w:rsidP="005D2437">
            <w:pPr>
              <w:pStyle w:val="JobDetails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St.Mary’s Higher Secondary School                               - 75.4%</w:t>
            </w:r>
          </w:p>
          <w:p w:rsidR="00AC7B56" w:rsidRDefault="00AC7B56" w:rsidP="005D2437">
            <w:pPr>
              <w:pStyle w:val="JobDetails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7B56" w:rsidRPr="009B2D66" w:rsidRDefault="00AC7B56" w:rsidP="005D2437">
            <w:pPr>
              <w:pStyle w:val="JobDetails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B2D66">
              <w:rPr>
                <w:rFonts w:ascii="Times New Roman" w:hAnsi="Times New Roman" w:cs="Times New Roman"/>
                <w:b/>
                <w:sz w:val="24"/>
                <w:szCs w:val="24"/>
              </w:rPr>
              <w:t>(2011-2012) SSLC</w:t>
            </w:r>
          </w:p>
          <w:p w:rsidR="00AC7B56" w:rsidRPr="003722EF" w:rsidRDefault="00AC7B56" w:rsidP="005D2437">
            <w:pPr>
              <w:pStyle w:val="JobDetails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St.Mary’s Higher Secondary School                               - 87%</w:t>
            </w:r>
          </w:p>
          <w:p w:rsidR="00AC7B56" w:rsidRPr="00F079F2" w:rsidRDefault="00AC7B56" w:rsidP="005D243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B94597" w:rsidRPr="00F079F2" w:rsidTr="003A3A77">
        <w:trPr>
          <w:trHeight w:val="280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C7B56" w:rsidRPr="00F079F2" w:rsidRDefault="00AC7B56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C7B56" w:rsidRPr="00907D95" w:rsidRDefault="00AC7B56" w:rsidP="005D2437">
            <w:pPr>
              <w:pStyle w:val="Heading1"/>
              <w:rPr>
                <w:rFonts w:ascii="Times New Roman" w:hAnsi="Times New Roman" w:cs="Times New Roman"/>
                <w:sz w:val="28"/>
              </w:rPr>
            </w:pPr>
            <w:r w:rsidRPr="00907D95">
              <w:rPr>
                <w:rFonts w:ascii="Times New Roman" w:hAnsi="Times New Roman" w:cs="Times New Roman"/>
                <w:color w:val="auto"/>
                <w:sz w:val="28"/>
              </w:rPr>
              <w:t>personal skills</w:t>
            </w:r>
          </w:p>
        </w:tc>
      </w:tr>
      <w:tr w:rsidR="001D6F54" w:rsidRPr="00F079F2" w:rsidTr="003A3A77">
        <w:trPr>
          <w:trHeight w:val="416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C7B56" w:rsidRPr="00F079F2" w:rsidRDefault="00AC7B56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</w:tcPr>
          <w:p w:rsidR="00AC7B56" w:rsidRPr="003722EF" w:rsidRDefault="00AC7B56" w:rsidP="005D2437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4559"/>
                <w:tab w:val="left" w:pos="4560"/>
              </w:tabs>
              <w:autoSpaceDE w:val="0"/>
              <w:autoSpaceDN w:val="0"/>
              <w:spacing w:line="280" w:lineRule="exact"/>
              <w:contextualSpacing w:val="0"/>
              <w:rPr>
                <w:rFonts w:ascii="Times New Roman" w:hAnsi="Times New Roman" w:cs="Times New Roman"/>
                <w:sz w:val="28"/>
              </w:rPr>
            </w:pPr>
            <w:r w:rsidRPr="003722EF">
              <w:rPr>
                <w:rFonts w:ascii="Times New Roman" w:hAnsi="Times New Roman" w:cs="Times New Roman"/>
                <w:sz w:val="28"/>
              </w:rPr>
              <w:t>Ability to understand and present others point ofview.</w:t>
            </w:r>
          </w:p>
          <w:p w:rsidR="00AC7B56" w:rsidRPr="003722EF" w:rsidRDefault="00AC7B56" w:rsidP="005D2437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4559"/>
                <w:tab w:val="left" w:pos="4560"/>
              </w:tabs>
              <w:autoSpaceDE w:val="0"/>
              <w:autoSpaceDN w:val="0"/>
              <w:spacing w:before="0" w:line="276" w:lineRule="auto"/>
              <w:ind w:right="851"/>
              <w:contextualSpacing w:val="0"/>
              <w:rPr>
                <w:rFonts w:ascii="Times New Roman" w:hAnsi="Times New Roman" w:cs="Times New Roman"/>
                <w:sz w:val="28"/>
              </w:rPr>
            </w:pPr>
            <w:r w:rsidRPr="003722EF">
              <w:rPr>
                <w:rFonts w:ascii="Times New Roman" w:hAnsi="Times New Roman" w:cs="Times New Roman"/>
                <w:sz w:val="28"/>
              </w:rPr>
              <w:t>Thinking both creatively and logically to resolve design and developmentproblems.</w:t>
            </w:r>
          </w:p>
          <w:p w:rsidR="00AC7B56" w:rsidRPr="003722EF" w:rsidRDefault="00AC7B56" w:rsidP="005D2437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4607"/>
                <w:tab w:val="left" w:pos="4608"/>
              </w:tabs>
              <w:autoSpaceDE w:val="0"/>
              <w:autoSpaceDN w:val="0"/>
              <w:spacing w:before="0" w:line="240" w:lineRule="auto"/>
              <w:contextualSpacing w:val="0"/>
              <w:rPr>
                <w:rFonts w:ascii="Times New Roman" w:hAnsi="Times New Roman" w:cs="Times New Roman"/>
                <w:sz w:val="28"/>
              </w:rPr>
            </w:pPr>
            <w:r w:rsidRPr="003722EF">
              <w:rPr>
                <w:rFonts w:ascii="Times New Roman" w:hAnsi="Times New Roman" w:cs="Times New Roman"/>
                <w:sz w:val="28"/>
              </w:rPr>
              <w:t>Creative innovative with good designskills.</w:t>
            </w:r>
          </w:p>
          <w:p w:rsidR="00AC7B56" w:rsidRPr="00636521" w:rsidRDefault="00AC7B56" w:rsidP="003A3A77">
            <w:pPr>
              <w:pStyle w:val="ListParagraph"/>
              <w:widowControl w:val="0"/>
              <w:numPr>
                <w:ilvl w:val="0"/>
                <w:numId w:val="23"/>
              </w:numPr>
              <w:tabs>
                <w:tab w:val="left" w:pos="4559"/>
                <w:tab w:val="left" w:pos="4560"/>
              </w:tabs>
              <w:autoSpaceDE w:val="0"/>
              <w:autoSpaceDN w:val="0"/>
              <w:spacing w:before="0" w:after="240" w:line="240" w:lineRule="auto"/>
              <w:ind w:right="-260"/>
              <w:contextualSpacing w:val="0"/>
              <w:rPr>
                <w:rFonts w:ascii="Times New Roman" w:hAnsi="Times New Roman" w:cs="Times New Roman"/>
                <w:sz w:val="28"/>
              </w:rPr>
            </w:pPr>
            <w:r w:rsidRPr="003722EF">
              <w:rPr>
                <w:rFonts w:ascii="Times New Roman" w:hAnsi="Times New Roman" w:cs="Times New Roman"/>
                <w:sz w:val="28"/>
              </w:rPr>
              <w:t>Willing to learn and flexible in any source of designmatters.</w:t>
            </w:r>
          </w:p>
        </w:tc>
      </w:tr>
      <w:tr w:rsidR="00B94597" w:rsidRPr="00F079F2" w:rsidTr="003A3A77">
        <w:trPr>
          <w:trHeight w:val="280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C7B56" w:rsidRPr="00F079F2" w:rsidRDefault="00AC7B56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AC7B56" w:rsidRPr="00907D95" w:rsidRDefault="00AC7B56" w:rsidP="005D2437">
            <w:pPr>
              <w:pStyle w:val="Heading1"/>
              <w:rPr>
                <w:rFonts w:ascii="Times New Roman" w:hAnsi="Times New Roman" w:cs="Times New Roman"/>
                <w:sz w:val="28"/>
              </w:rPr>
            </w:pPr>
            <w:r w:rsidRPr="00907D95">
              <w:rPr>
                <w:rFonts w:ascii="Times New Roman" w:hAnsi="Times New Roman" w:cs="Times New Roman"/>
                <w:color w:val="auto"/>
                <w:sz w:val="28"/>
              </w:rPr>
              <w:t>experience</w:t>
            </w:r>
          </w:p>
        </w:tc>
      </w:tr>
      <w:tr w:rsidR="001D6F54" w:rsidRPr="00F079F2" w:rsidTr="003A3A77">
        <w:trPr>
          <w:trHeight w:val="416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AC7B56" w:rsidRPr="00F079F2" w:rsidRDefault="00AC7B56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</w:tcPr>
          <w:p w:rsidR="00AC7B56" w:rsidRDefault="00AC7B56" w:rsidP="005D243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907D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MICRO PRECISION</w:t>
            </w:r>
            <w:r>
              <w:rPr>
                <w:rFonts w:ascii="Times New Roman" w:eastAsia="Times New Roman" w:hAnsi="Times New Roman" w:cs="Times New Roman"/>
                <w:sz w:val="28"/>
              </w:rPr>
              <w:t>(June 2018 – November 2018)</w:t>
            </w:r>
          </w:p>
          <w:p w:rsidR="00AC7B56" w:rsidRDefault="00AC7B56" w:rsidP="005D243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Working as a Graduate Engineer Trainee</w:t>
            </w:r>
          </w:p>
          <w:p w:rsidR="00AC7B56" w:rsidRDefault="00AC7B56" w:rsidP="005D243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Responsibilities for Quality checking</w:t>
            </w:r>
          </w:p>
          <w:p w:rsidR="00AC7B56" w:rsidRPr="00907D95" w:rsidRDefault="00AC7B56" w:rsidP="005D243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07D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Duties</w:t>
            </w:r>
          </w:p>
          <w:p w:rsidR="00AC7B56" w:rsidRPr="00B46547" w:rsidRDefault="00AC7B56" w:rsidP="005D2437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Process overhead</w:t>
            </w:r>
          </w:p>
          <w:p w:rsidR="00AC7B56" w:rsidRPr="00B46547" w:rsidRDefault="00AC7B56" w:rsidP="005D2437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Checking project at every stage</w:t>
            </w:r>
          </w:p>
          <w:p w:rsidR="00AC7B56" w:rsidRPr="005D2437" w:rsidRDefault="00AC7B56" w:rsidP="005D2437">
            <w:pPr>
              <w:pStyle w:val="ListParagraph"/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Quality checking</w:t>
            </w:r>
          </w:p>
          <w:p w:rsidR="005D2437" w:rsidRPr="005D2437" w:rsidRDefault="005D2437" w:rsidP="005D2437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sz w:val="28"/>
              </w:rPr>
            </w:pPr>
          </w:p>
        </w:tc>
      </w:tr>
      <w:tr w:rsidR="00B94597" w:rsidRPr="00F079F2" w:rsidTr="003A3A77">
        <w:trPr>
          <w:trHeight w:val="80"/>
        </w:trPr>
        <w:tc>
          <w:tcPr>
            <w:tcW w:w="3971" w:type="dxa"/>
            <w:vMerge w:val="restart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B94597" w:rsidRPr="003A3A77" w:rsidRDefault="00B94597" w:rsidP="005D2437">
            <w:pPr>
              <w:pStyle w:val="Heading1Alt"/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</w:pPr>
            <w:r w:rsidRPr="003A3A77">
              <w:rPr>
                <w:rFonts w:ascii="Times New Roman" w:hAnsi="Times New Roman" w:cs="Times New Roman"/>
                <w:color w:val="auto"/>
                <w:sz w:val="28"/>
                <w:szCs w:val="28"/>
                <w:u w:val="single"/>
              </w:rPr>
              <w:lastRenderedPageBreak/>
              <w:t>SOFTWARE PROFICIENCY</w:t>
            </w:r>
          </w:p>
          <w:p w:rsidR="00B94597" w:rsidRPr="00B94597" w:rsidRDefault="00B94597" w:rsidP="003A3A77">
            <w:pPr>
              <w:pStyle w:val="Heading1Alt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AutoCAD 2D&amp;3D</w:t>
            </w:r>
          </w:p>
          <w:p w:rsidR="00B94597" w:rsidRPr="00B94597" w:rsidRDefault="00B94597" w:rsidP="005D2437">
            <w:pPr>
              <w:pStyle w:val="Heading1Alt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CATIA</w:t>
            </w:r>
          </w:p>
          <w:p w:rsidR="00B94597" w:rsidRPr="00B94597" w:rsidRDefault="00B94597" w:rsidP="005D2437">
            <w:pPr>
              <w:pStyle w:val="Heading1Alt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PTC Creo 2D&amp;3D</w:t>
            </w:r>
          </w:p>
          <w:p w:rsidR="00B94597" w:rsidRPr="00B94597" w:rsidRDefault="00B94597" w:rsidP="005D2437">
            <w:pPr>
              <w:pStyle w:val="Heading1Alt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Pro-E</w:t>
            </w:r>
          </w:p>
          <w:p w:rsidR="00B94597" w:rsidRPr="00B94597" w:rsidRDefault="00B94597" w:rsidP="005D2437">
            <w:pPr>
              <w:pStyle w:val="Heading1Alt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ANSYS</w:t>
            </w:r>
          </w:p>
          <w:p w:rsidR="00B94597" w:rsidRPr="00BE74FC" w:rsidRDefault="00BE74FC" w:rsidP="005D2437">
            <w:pPr>
              <w:pStyle w:val="Heading1Alt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Adobe Photoshop</w:t>
            </w:r>
          </w:p>
          <w:p w:rsidR="00BE74FC" w:rsidRPr="00BE74FC" w:rsidRDefault="00BE74FC" w:rsidP="005D2437">
            <w:pPr>
              <w:pStyle w:val="Heading1Alt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Adobe Premiere</w:t>
            </w:r>
          </w:p>
          <w:p w:rsidR="00BE74FC" w:rsidRPr="00BE74FC" w:rsidRDefault="00BE74FC" w:rsidP="005D2437">
            <w:pPr>
              <w:pStyle w:val="Heading1Alt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Adobe After Effects</w:t>
            </w:r>
          </w:p>
          <w:p w:rsidR="00BE74FC" w:rsidRPr="00B94597" w:rsidRDefault="00BE74FC" w:rsidP="005D2437">
            <w:pPr>
              <w:pStyle w:val="Heading1Alt"/>
              <w:numPr>
                <w:ilvl w:val="0"/>
                <w:numId w:val="26"/>
              </w:num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</w:rPr>
              <w:t>Microsoft Packages</w:t>
            </w:r>
          </w:p>
        </w:tc>
        <w:tc>
          <w:tcPr>
            <w:tcW w:w="776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94597" w:rsidRPr="00EB24FC" w:rsidRDefault="00BE74FC" w:rsidP="005D2437">
            <w:pPr>
              <w:pStyle w:val="Heading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</w:rPr>
              <w:t>IN-PLANT TRAINING UNTERTAKEN</w:t>
            </w:r>
          </w:p>
        </w:tc>
      </w:tr>
      <w:tr w:rsidR="00B94597" w:rsidRPr="00F079F2" w:rsidTr="003A3A77">
        <w:trPr>
          <w:trHeight w:val="842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B94597" w:rsidRPr="00F079F2" w:rsidRDefault="00B94597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</w:tcPr>
          <w:p w:rsidR="00B94597" w:rsidRPr="00010FCC" w:rsidRDefault="00BE74FC" w:rsidP="005D2437">
            <w:pPr>
              <w:pStyle w:val="ListParagraph"/>
              <w:numPr>
                <w:ilvl w:val="0"/>
                <w:numId w:val="30"/>
              </w:numPr>
              <w:spacing w:after="240" w:line="240" w:lineRule="auto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010FCC">
              <w:rPr>
                <w:rFonts w:ascii="Times New Roman" w:hAnsi="Times New Roman" w:cs="Times New Roman"/>
                <w:sz w:val="28"/>
              </w:rPr>
              <w:t xml:space="preserve">Attended In-plant training about crane manufacturing for 3 days at </w:t>
            </w:r>
            <w:r w:rsidRPr="00010FCC">
              <w:rPr>
                <w:rFonts w:ascii="Times New Roman" w:hAnsi="Times New Roman" w:cs="Times New Roman"/>
                <w:b/>
                <w:sz w:val="28"/>
              </w:rPr>
              <w:t>Mega Cranes India Private Limited, Coimbatore.</w:t>
            </w:r>
          </w:p>
        </w:tc>
      </w:tr>
      <w:tr w:rsidR="00B94597" w:rsidRPr="00F079F2" w:rsidTr="003A3A77">
        <w:trPr>
          <w:trHeight w:val="257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B94597" w:rsidRPr="00F079F2" w:rsidRDefault="00B94597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94597" w:rsidRPr="00EB24FC" w:rsidRDefault="00BE74FC" w:rsidP="005D2437">
            <w:pPr>
              <w:pStyle w:val="Heading1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</w:rPr>
              <w:t>INDUSTRIAL EXPOSURE</w:t>
            </w:r>
          </w:p>
        </w:tc>
      </w:tr>
      <w:tr w:rsidR="00B94597" w:rsidRPr="00F079F2" w:rsidTr="003A3A77">
        <w:trPr>
          <w:trHeight w:val="416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B94597" w:rsidRPr="00F079F2" w:rsidRDefault="00B94597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</w:tcPr>
          <w:p w:rsidR="00BE74FC" w:rsidRPr="00BE74FC" w:rsidRDefault="00BE74FC" w:rsidP="005D2437">
            <w:pPr>
              <w:pStyle w:val="ListParagraph"/>
              <w:numPr>
                <w:ilvl w:val="0"/>
                <w:numId w:val="28"/>
              </w:numPr>
              <w:spacing w:after="19" w:line="276" w:lineRule="auto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BE74FC">
              <w:rPr>
                <w:rFonts w:ascii="Times New Roman" w:hAnsi="Times New Roman" w:cs="Times New Roman"/>
                <w:sz w:val="28"/>
              </w:rPr>
              <w:t xml:space="preserve">Undergone Industrial Visit at </w:t>
            </w:r>
            <w:r w:rsidRPr="00BE74FC">
              <w:rPr>
                <w:rFonts w:ascii="Times New Roman" w:hAnsi="Times New Roman" w:cs="Times New Roman"/>
                <w:b/>
                <w:sz w:val="28"/>
              </w:rPr>
              <w:t>Tea Factory</w:t>
            </w:r>
            <w:r w:rsidRPr="00BE74FC">
              <w:rPr>
                <w:rFonts w:ascii="Times New Roman" w:hAnsi="Times New Roman" w:cs="Times New Roman"/>
                <w:sz w:val="28"/>
              </w:rPr>
              <w:t>, Ooty.</w:t>
            </w:r>
          </w:p>
          <w:p w:rsidR="00B94597" w:rsidRPr="00BE74FC" w:rsidRDefault="00BE74FC" w:rsidP="005D2437">
            <w:pPr>
              <w:pStyle w:val="ListParagraph"/>
              <w:numPr>
                <w:ilvl w:val="0"/>
                <w:numId w:val="28"/>
              </w:numPr>
              <w:spacing w:after="240" w:line="276" w:lineRule="auto"/>
              <w:rPr>
                <w:b/>
                <w:u w:val="single"/>
              </w:rPr>
            </w:pPr>
            <w:r w:rsidRPr="00BE74FC">
              <w:rPr>
                <w:rFonts w:ascii="Times New Roman" w:hAnsi="Times New Roman" w:cs="Times New Roman"/>
                <w:sz w:val="28"/>
              </w:rPr>
              <w:t xml:space="preserve">Undergone Industrial Visit at </w:t>
            </w:r>
            <w:r w:rsidRPr="00BE74FC">
              <w:rPr>
                <w:rFonts w:ascii="Times New Roman" w:hAnsi="Times New Roman" w:cs="Times New Roman"/>
                <w:b/>
                <w:sz w:val="28"/>
              </w:rPr>
              <w:t>Malabar Cements</w:t>
            </w:r>
            <w:r w:rsidRPr="00BE74FC">
              <w:rPr>
                <w:rFonts w:ascii="Times New Roman" w:hAnsi="Times New Roman" w:cs="Times New Roman"/>
                <w:sz w:val="28"/>
              </w:rPr>
              <w:t>, Kerala.</w:t>
            </w:r>
          </w:p>
        </w:tc>
      </w:tr>
      <w:tr w:rsidR="00B94597" w:rsidRPr="00F079F2" w:rsidTr="003A3A77">
        <w:trPr>
          <w:trHeight w:val="280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B94597" w:rsidRPr="00F079F2" w:rsidRDefault="00B94597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94597" w:rsidRPr="00464808" w:rsidRDefault="00BE74FC" w:rsidP="005D2437">
            <w:pPr>
              <w:pStyle w:val="Heading1"/>
              <w:rPr>
                <w:rFonts w:ascii="Times New Roman" w:hAnsi="Times New Roman" w:cs="Times New Roman"/>
                <w:sz w:val="28"/>
              </w:rPr>
            </w:pPr>
            <w:r w:rsidRPr="00464808">
              <w:rPr>
                <w:rFonts w:ascii="Times New Roman" w:hAnsi="Times New Roman" w:cs="Times New Roman"/>
                <w:color w:val="auto"/>
                <w:sz w:val="28"/>
              </w:rPr>
              <w:t>ACADEMIC PROJECT</w:t>
            </w:r>
          </w:p>
        </w:tc>
      </w:tr>
      <w:tr w:rsidR="00B94597" w:rsidRPr="00F079F2" w:rsidTr="003A3A77">
        <w:trPr>
          <w:trHeight w:val="416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B94597" w:rsidRPr="00F079F2" w:rsidRDefault="00B94597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</w:tcPr>
          <w:p w:rsidR="00B94597" w:rsidRPr="00010FCC" w:rsidRDefault="00BE74FC" w:rsidP="005D2437">
            <w:pPr>
              <w:pStyle w:val="ListParagraph"/>
              <w:numPr>
                <w:ilvl w:val="0"/>
                <w:numId w:val="31"/>
              </w:numPr>
              <w:spacing w:after="240" w:line="276" w:lineRule="auto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010FCC">
              <w:rPr>
                <w:rFonts w:ascii="Times New Roman" w:hAnsi="Times New Roman" w:cs="Times New Roman"/>
                <w:sz w:val="28"/>
              </w:rPr>
              <w:t xml:space="preserve">Project on </w:t>
            </w:r>
            <w:r w:rsidRPr="00010FCC">
              <w:rPr>
                <w:rFonts w:ascii="Times New Roman" w:hAnsi="Times New Roman" w:cs="Times New Roman"/>
                <w:b/>
                <w:sz w:val="28"/>
              </w:rPr>
              <w:t>Design and static analysis of trolley with multi degree rotation</w:t>
            </w:r>
            <w:r w:rsidRPr="00010FCC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B94597" w:rsidRPr="00F079F2" w:rsidTr="003A3A77">
        <w:trPr>
          <w:trHeight w:val="280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B94597" w:rsidRPr="00F079F2" w:rsidRDefault="00B94597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B94597" w:rsidRPr="00010FCC" w:rsidRDefault="00010FCC" w:rsidP="005D2437">
            <w:pPr>
              <w:pStyle w:val="Heading1"/>
              <w:rPr>
                <w:rFonts w:ascii="Times New Roman" w:hAnsi="Times New Roman" w:cs="Times New Roman"/>
                <w:sz w:val="28"/>
              </w:rPr>
            </w:pPr>
            <w:r w:rsidRPr="00010FCC">
              <w:rPr>
                <w:rFonts w:ascii="Times New Roman" w:hAnsi="Times New Roman" w:cs="Times New Roman"/>
                <w:color w:val="auto"/>
                <w:sz w:val="28"/>
              </w:rPr>
              <w:t>CO-CURRICULAR ACTIVITIES</w:t>
            </w:r>
          </w:p>
        </w:tc>
      </w:tr>
      <w:tr w:rsidR="00B94597" w:rsidRPr="00F079F2" w:rsidTr="003A3A77">
        <w:trPr>
          <w:trHeight w:val="3809"/>
        </w:trPr>
        <w:tc>
          <w:tcPr>
            <w:tcW w:w="3971" w:type="dxa"/>
            <w:vMerge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B94597" w:rsidRPr="00F079F2" w:rsidRDefault="00B94597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</w:tcPr>
          <w:p w:rsidR="00010FCC" w:rsidRPr="00010FCC" w:rsidRDefault="00010FCC" w:rsidP="005D2437">
            <w:pPr>
              <w:pStyle w:val="ListParagraph"/>
              <w:numPr>
                <w:ilvl w:val="0"/>
                <w:numId w:val="29"/>
              </w:numPr>
              <w:spacing w:after="19" w:line="276" w:lineRule="auto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010FCC">
              <w:rPr>
                <w:rFonts w:ascii="Times New Roman" w:hAnsi="Times New Roman" w:cs="Times New Roman"/>
                <w:sz w:val="28"/>
              </w:rPr>
              <w:t xml:space="preserve">Secretary in </w:t>
            </w:r>
            <w:r w:rsidRPr="00010FCC">
              <w:rPr>
                <w:rFonts w:ascii="Times New Roman" w:hAnsi="Times New Roman" w:cs="Times New Roman"/>
                <w:b/>
                <w:sz w:val="28"/>
              </w:rPr>
              <w:t>Sparks Association</w:t>
            </w:r>
            <w:r w:rsidRPr="00010FCC">
              <w:rPr>
                <w:rFonts w:ascii="Times New Roman" w:hAnsi="Times New Roman" w:cs="Times New Roman"/>
                <w:sz w:val="28"/>
              </w:rPr>
              <w:t xml:space="preserve"> of mechanical department and well in leadership quality.</w:t>
            </w:r>
          </w:p>
          <w:p w:rsidR="00010FCC" w:rsidRPr="00010FCC" w:rsidRDefault="00010FCC" w:rsidP="005D2437">
            <w:pPr>
              <w:pStyle w:val="ListParagraph"/>
              <w:numPr>
                <w:ilvl w:val="0"/>
                <w:numId w:val="29"/>
              </w:numPr>
              <w:spacing w:before="0" w:line="276" w:lineRule="auto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010FCC">
              <w:rPr>
                <w:rFonts w:ascii="Times New Roman" w:hAnsi="Times New Roman" w:cs="Times New Roman"/>
                <w:sz w:val="28"/>
              </w:rPr>
              <w:t xml:space="preserve">Completed a many module in </w:t>
            </w:r>
            <w:r w:rsidRPr="00010FCC">
              <w:rPr>
                <w:rFonts w:ascii="Times New Roman" w:hAnsi="Times New Roman" w:cs="Times New Roman"/>
                <w:b/>
                <w:sz w:val="28"/>
              </w:rPr>
              <w:t>IIT Madras</w:t>
            </w:r>
            <w:r w:rsidRPr="00010FCC">
              <w:rPr>
                <w:rFonts w:ascii="Times New Roman" w:hAnsi="Times New Roman" w:cs="Times New Roman"/>
                <w:sz w:val="28"/>
              </w:rPr>
              <w:t xml:space="preserve"> through the QEEE Program.</w:t>
            </w:r>
          </w:p>
          <w:p w:rsidR="00010FCC" w:rsidRPr="00010FCC" w:rsidRDefault="00010FCC" w:rsidP="005D2437">
            <w:pPr>
              <w:pStyle w:val="ListParagraph"/>
              <w:numPr>
                <w:ilvl w:val="0"/>
                <w:numId w:val="29"/>
              </w:numPr>
              <w:spacing w:after="19" w:line="276" w:lineRule="auto"/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010FCC">
              <w:rPr>
                <w:rFonts w:ascii="Times New Roman" w:hAnsi="Times New Roman" w:cs="Times New Roman"/>
                <w:sz w:val="28"/>
              </w:rPr>
              <w:t xml:space="preserve">Attended National level Workshop at Sri Krishna College of Engineering &amp; Technology, Coimbatore about </w:t>
            </w:r>
            <w:r w:rsidRPr="00010FCC">
              <w:rPr>
                <w:rFonts w:ascii="Times New Roman" w:hAnsi="Times New Roman" w:cs="Times New Roman"/>
                <w:b/>
                <w:sz w:val="28"/>
              </w:rPr>
              <w:t>Current Trends in Automobiles</w:t>
            </w:r>
            <w:r w:rsidRPr="00010FCC">
              <w:rPr>
                <w:rFonts w:ascii="Times New Roman" w:hAnsi="Times New Roman" w:cs="Times New Roman"/>
                <w:sz w:val="28"/>
              </w:rPr>
              <w:t>.</w:t>
            </w:r>
          </w:p>
          <w:p w:rsidR="009E076B" w:rsidRDefault="00010FCC" w:rsidP="005D2437">
            <w:pPr>
              <w:pStyle w:val="ListParagraph"/>
              <w:numPr>
                <w:ilvl w:val="0"/>
                <w:numId w:val="29"/>
              </w:numPr>
              <w:spacing w:before="0" w:line="276" w:lineRule="auto"/>
              <w:rPr>
                <w:b/>
                <w:u w:val="single"/>
              </w:rPr>
            </w:pPr>
            <w:r w:rsidRPr="00010FCC">
              <w:rPr>
                <w:rFonts w:ascii="Times New Roman" w:hAnsi="Times New Roman" w:cs="Times New Roman"/>
                <w:sz w:val="28"/>
              </w:rPr>
              <w:t xml:space="preserve">Presented a paper about </w:t>
            </w:r>
            <w:r w:rsidRPr="00010FCC">
              <w:rPr>
                <w:rFonts w:ascii="Times New Roman" w:hAnsi="Times New Roman" w:cs="Times New Roman"/>
                <w:b/>
                <w:sz w:val="28"/>
              </w:rPr>
              <w:t xml:space="preserve">Air Brake System </w:t>
            </w:r>
            <w:r w:rsidRPr="00010FCC">
              <w:rPr>
                <w:rFonts w:ascii="Times New Roman" w:hAnsi="Times New Roman" w:cs="Times New Roman"/>
                <w:sz w:val="28"/>
              </w:rPr>
              <w:t>in</w:t>
            </w:r>
            <w:r w:rsidRPr="00010FCC">
              <w:rPr>
                <w:rFonts w:ascii="Times New Roman" w:hAnsi="Times New Roman" w:cs="Times New Roman"/>
                <w:b/>
                <w:sz w:val="28"/>
              </w:rPr>
              <w:t xml:space="preserve"> Mechgust’16</w:t>
            </w:r>
            <w:r w:rsidRPr="00010FCC">
              <w:rPr>
                <w:rFonts w:ascii="Times New Roman" w:hAnsi="Times New Roman" w:cs="Times New Roman"/>
                <w:sz w:val="28"/>
              </w:rPr>
              <w:t xml:space="preserve"> at Chennai Institute of Technology, Chennai.</w:t>
            </w:r>
          </w:p>
          <w:p w:rsidR="00464808" w:rsidRPr="009E076B" w:rsidRDefault="00464808" w:rsidP="005D2437">
            <w:pPr>
              <w:spacing w:before="0"/>
            </w:pPr>
          </w:p>
        </w:tc>
      </w:tr>
      <w:tr w:rsidR="00464808" w:rsidRPr="00F079F2" w:rsidTr="003A3A77">
        <w:trPr>
          <w:trHeight w:val="498"/>
        </w:trPr>
        <w:tc>
          <w:tcPr>
            <w:tcW w:w="3971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464808" w:rsidRPr="00F079F2" w:rsidRDefault="00464808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  <w:shd w:val="clear" w:color="auto" w:fill="A6A6A6" w:themeFill="background1" w:themeFillShade="A6"/>
          </w:tcPr>
          <w:p w:rsidR="00464808" w:rsidRPr="009E076B" w:rsidRDefault="00464808" w:rsidP="005D2437">
            <w:pPr>
              <w:tabs>
                <w:tab w:val="left" w:pos="2640"/>
              </w:tabs>
              <w:spacing w:after="19" w:line="360" w:lineRule="auto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9E076B" w:rsidRPr="00F079F2" w:rsidTr="003A3A77">
        <w:trPr>
          <w:trHeight w:val="3201"/>
        </w:trPr>
        <w:tc>
          <w:tcPr>
            <w:tcW w:w="3971" w:type="dxa"/>
            <w:tcBorders>
              <w:right w:val="single" w:sz="4" w:space="0" w:color="auto"/>
            </w:tcBorders>
            <w:shd w:val="clear" w:color="auto" w:fill="F2F2F2" w:themeFill="background1" w:themeFillShade="F2"/>
          </w:tcPr>
          <w:p w:rsidR="009E076B" w:rsidRPr="00F079F2" w:rsidRDefault="009E076B" w:rsidP="005D243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7764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E076B" w:rsidRPr="009E076B" w:rsidRDefault="009E076B" w:rsidP="005D2437">
            <w:pPr>
              <w:tabs>
                <w:tab w:val="left" w:pos="2640"/>
              </w:tabs>
              <w:spacing w:after="240" w:line="360" w:lineRule="auto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907D95" w:rsidRDefault="00907D95" w:rsidP="00907D95">
      <w:pPr>
        <w:tabs>
          <w:tab w:val="left" w:pos="8744"/>
        </w:tabs>
      </w:pPr>
    </w:p>
    <w:sectPr w:rsidR="00907D95" w:rsidSect="005D2437">
      <w:headerReference w:type="default" r:id="rId13"/>
      <w:pgSz w:w="12240" w:h="15840" w:code="1"/>
      <w:pgMar w:top="720" w:right="1080" w:bottom="720" w:left="1080" w:header="0" w:footer="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6B86" w:rsidRDefault="00D36B86" w:rsidP="0085363C">
      <w:pPr>
        <w:spacing w:before="0" w:line="240" w:lineRule="auto"/>
      </w:pPr>
      <w:r>
        <w:separator/>
      </w:r>
    </w:p>
  </w:endnote>
  <w:endnote w:type="continuationSeparator" w:id="1">
    <w:p w:rsidR="00D36B86" w:rsidRDefault="00D36B86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7E3108D-EEBE-4EA9-80FC-EAA6B394447A}"/>
    <w:embedBold r:id="rId2" w:fontKey="{E0801E03-8943-4A77-8A70-9A42FF9033A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1A196E8-4BCC-4645-8263-ACE8967736A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2A23C37-6E53-401D-9C0E-40B1A1AC2AB9}"/>
    <w:embedBold r:id="rId5" w:fontKey="{E00083D3-90EB-45A7-AD85-1A5A3E40D6F9}"/>
    <w:embedItalic r:id="rId6" w:fontKey="{717E1741-ECDF-4173-B732-1786468DE2A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CAB2B7C-A6EF-494D-9055-7B8DDB3FC52A}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7CA14F62-8A13-49F7-8B5E-F177F23C3F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D1FC7D2-4EF3-4923-B4E6-D5FDE7393FB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6B86" w:rsidRDefault="00D36B86" w:rsidP="0085363C">
      <w:pPr>
        <w:spacing w:before="0" w:line="240" w:lineRule="auto"/>
      </w:pPr>
      <w:r>
        <w:separator/>
      </w:r>
    </w:p>
  </w:footnote>
  <w:footnote w:type="continuationSeparator" w:id="1">
    <w:p w:rsidR="00D36B86" w:rsidRDefault="00D36B86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F91" w:rsidRDefault="00EA4F91">
    <w:pPr>
      <w:pStyle w:val="Header"/>
    </w:pPr>
  </w:p>
  <w:p w:rsidR="00EA4F91" w:rsidRDefault="00EA4F9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4756"/>
    <w:multiLevelType w:val="hybridMultilevel"/>
    <w:tmpl w:val="D6F6363C"/>
    <w:lvl w:ilvl="0" w:tplc="2A1CFFDE">
      <w:numFmt w:val="bullet"/>
      <w:lvlText w:val=""/>
      <w:lvlJc w:val="left"/>
      <w:pPr>
        <w:ind w:left="4559" w:hanging="360"/>
      </w:pPr>
      <w:rPr>
        <w:rFonts w:hint="default"/>
        <w:w w:val="100"/>
        <w:lang w:val="en-US" w:eastAsia="en-US" w:bidi="en-US"/>
      </w:rPr>
    </w:lvl>
    <w:lvl w:ilvl="1" w:tplc="B532DB02">
      <w:numFmt w:val="bullet"/>
      <w:lvlText w:val="•"/>
      <w:lvlJc w:val="left"/>
      <w:pPr>
        <w:ind w:left="5202" w:hanging="360"/>
      </w:pPr>
      <w:rPr>
        <w:rFonts w:hint="default"/>
        <w:lang w:val="en-US" w:eastAsia="en-US" w:bidi="en-US"/>
      </w:rPr>
    </w:lvl>
    <w:lvl w:ilvl="2" w:tplc="6A7205B2">
      <w:numFmt w:val="bullet"/>
      <w:lvlText w:val="•"/>
      <w:lvlJc w:val="left"/>
      <w:pPr>
        <w:ind w:left="5845" w:hanging="360"/>
      </w:pPr>
      <w:rPr>
        <w:rFonts w:hint="default"/>
        <w:lang w:val="en-US" w:eastAsia="en-US" w:bidi="en-US"/>
      </w:rPr>
    </w:lvl>
    <w:lvl w:ilvl="3" w:tplc="EE0005E6">
      <w:numFmt w:val="bullet"/>
      <w:lvlText w:val="•"/>
      <w:lvlJc w:val="left"/>
      <w:pPr>
        <w:ind w:left="6487" w:hanging="360"/>
      </w:pPr>
      <w:rPr>
        <w:rFonts w:hint="default"/>
        <w:lang w:val="en-US" w:eastAsia="en-US" w:bidi="en-US"/>
      </w:rPr>
    </w:lvl>
    <w:lvl w:ilvl="4" w:tplc="8A1012C2">
      <w:numFmt w:val="bullet"/>
      <w:lvlText w:val="•"/>
      <w:lvlJc w:val="left"/>
      <w:pPr>
        <w:ind w:left="7130" w:hanging="360"/>
      </w:pPr>
      <w:rPr>
        <w:rFonts w:hint="default"/>
        <w:lang w:val="en-US" w:eastAsia="en-US" w:bidi="en-US"/>
      </w:rPr>
    </w:lvl>
    <w:lvl w:ilvl="5" w:tplc="E5D6CC1A"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en-US"/>
      </w:rPr>
    </w:lvl>
    <w:lvl w:ilvl="6" w:tplc="870E9EA6">
      <w:numFmt w:val="bullet"/>
      <w:lvlText w:val="•"/>
      <w:lvlJc w:val="left"/>
      <w:pPr>
        <w:ind w:left="8415" w:hanging="360"/>
      </w:pPr>
      <w:rPr>
        <w:rFonts w:hint="default"/>
        <w:lang w:val="en-US" w:eastAsia="en-US" w:bidi="en-US"/>
      </w:rPr>
    </w:lvl>
    <w:lvl w:ilvl="7" w:tplc="D23490DC">
      <w:numFmt w:val="bullet"/>
      <w:lvlText w:val="•"/>
      <w:lvlJc w:val="left"/>
      <w:pPr>
        <w:ind w:left="9058" w:hanging="360"/>
      </w:pPr>
      <w:rPr>
        <w:rFonts w:hint="default"/>
        <w:lang w:val="en-US" w:eastAsia="en-US" w:bidi="en-US"/>
      </w:rPr>
    </w:lvl>
    <w:lvl w:ilvl="8" w:tplc="EA3A5A86">
      <w:numFmt w:val="bullet"/>
      <w:lvlText w:val="•"/>
      <w:lvlJc w:val="left"/>
      <w:pPr>
        <w:ind w:left="9701" w:hanging="360"/>
      </w:pPr>
      <w:rPr>
        <w:rFonts w:hint="default"/>
        <w:lang w:val="en-US" w:eastAsia="en-US" w:bidi="en-US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F05624E"/>
    <w:multiLevelType w:val="hybridMultilevel"/>
    <w:tmpl w:val="997A8A96"/>
    <w:lvl w:ilvl="0" w:tplc="17D6D86E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9366C6"/>
    <w:multiLevelType w:val="hybridMultilevel"/>
    <w:tmpl w:val="EDD82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>
    <w:nsid w:val="1E805BEA"/>
    <w:multiLevelType w:val="hybridMultilevel"/>
    <w:tmpl w:val="E63AB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7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8">
    <w:nsid w:val="289F24EC"/>
    <w:multiLevelType w:val="hybridMultilevel"/>
    <w:tmpl w:val="47503C50"/>
    <w:lvl w:ilvl="0" w:tplc="4CC44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5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6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473875B7"/>
    <w:multiLevelType w:val="hybridMultilevel"/>
    <w:tmpl w:val="628C1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>
    <w:nsid w:val="4AC81C36"/>
    <w:multiLevelType w:val="hybridMultilevel"/>
    <w:tmpl w:val="46E2C8A8"/>
    <w:lvl w:ilvl="0" w:tplc="4CC44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3A47B8"/>
    <w:multiLevelType w:val="hybridMultilevel"/>
    <w:tmpl w:val="5A1438D4"/>
    <w:lvl w:ilvl="0" w:tplc="4CC44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5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8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>
    <w:nsid w:val="7E5275E6"/>
    <w:multiLevelType w:val="hybridMultilevel"/>
    <w:tmpl w:val="ABA2DFC8"/>
    <w:lvl w:ilvl="0" w:tplc="4CC44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23"/>
  </w:num>
  <w:num w:numId="4">
    <w:abstractNumId w:val="17"/>
  </w:num>
  <w:num w:numId="5">
    <w:abstractNumId w:val="19"/>
  </w:num>
  <w:num w:numId="6">
    <w:abstractNumId w:val="27"/>
  </w:num>
  <w:num w:numId="7">
    <w:abstractNumId w:val="11"/>
  </w:num>
  <w:num w:numId="8">
    <w:abstractNumId w:val="15"/>
  </w:num>
  <w:num w:numId="9">
    <w:abstractNumId w:val="25"/>
  </w:num>
  <w:num w:numId="10">
    <w:abstractNumId w:val="4"/>
  </w:num>
  <w:num w:numId="11">
    <w:abstractNumId w:val="10"/>
  </w:num>
  <w:num w:numId="12">
    <w:abstractNumId w:val="1"/>
  </w:num>
  <w:num w:numId="13">
    <w:abstractNumId w:val="6"/>
  </w:num>
  <w:num w:numId="14">
    <w:abstractNumId w:val="14"/>
  </w:num>
  <w:num w:numId="15">
    <w:abstractNumId w:val="13"/>
  </w:num>
  <w:num w:numId="16">
    <w:abstractNumId w:val="24"/>
  </w:num>
  <w:num w:numId="17">
    <w:abstractNumId w:val="7"/>
  </w:num>
  <w:num w:numId="18">
    <w:abstractNumId w:val="29"/>
  </w:num>
  <w:num w:numId="19">
    <w:abstractNumId w:val="26"/>
  </w:num>
  <w:num w:numId="20">
    <w:abstractNumId w:val="21"/>
  </w:num>
  <w:num w:numId="21">
    <w:abstractNumId w:val="28"/>
  </w:num>
  <w:num w:numId="22">
    <w:abstractNumId w:val="9"/>
  </w:num>
  <w:num w:numId="23">
    <w:abstractNumId w:val="5"/>
  </w:num>
  <w:num w:numId="24">
    <w:abstractNumId w:val="0"/>
  </w:num>
  <w:num w:numId="25">
    <w:abstractNumId w:val="3"/>
  </w:num>
  <w:num w:numId="26">
    <w:abstractNumId w:val="18"/>
  </w:num>
  <w:num w:numId="27">
    <w:abstractNumId w:val="2"/>
  </w:num>
  <w:num w:numId="28">
    <w:abstractNumId w:val="20"/>
  </w:num>
  <w:num w:numId="29">
    <w:abstractNumId w:val="22"/>
  </w:num>
  <w:num w:numId="30">
    <w:abstractNumId w:val="30"/>
  </w:num>
  <w:num w:numId="31">
    <w:abstractNumId w:val="8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embedTrueTypeFonts/>
  <w:attachedTemplate r:id="rId1"/>
  <w:stylePaneFormatFilter w:val="5804"/>
  <w:stylePaneSortMethod w:val="00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33CE6"/>
    <w:rsid w:val="00010FCC"/>
    <w:rsid w:val="00052382"/>
    <w:rsid w:val="0006568A"/>
    <w:rsid w:val="00076F0F"/>
    <w:rsid w:val="00084253"/>
    <w:rsid w:val="0009251F"/>
    <w:rsid w:val="000D1F49"/>
    <w:rsid w:val="001727CA"/>
    <w:rsid w:val="00187D40"/>
    <w:rsid w:val="001D6F54"/>
    <w:rsid w:val="001E53C3"/>
    <w:rsid w:val="00215BB1"/>
    <w:rsid w:val="002C56E6"/>
    <w:rsid w:val="00361E11"/>
    <w:rsid w:val="0036239D"/>
    <w:rsid w:val="003722EF"/>
    <w:rsid w:val="00376B65"/>
    <w:rsid w:val="003A3A77"/>
    <w:rsid w:val="003A75F2"/>
    <w:rsid w:val="003E7E14"/>
    <w:rsid w:val="003F0847"/>
    <w:rsid w:val="0040090B"/>
    <w:rsid w:val="00433CE6"/>
    <w:rsid w:val="0046302A"/>
    <w:rsid w:val="00464808"/>
    <w:rsid w:val="00466226"/>
    <w:rsid w:val="00487D2D"/>
    <w:rsid w:val="004B5C6D"/>
    <w:rsid w:val="004D5D62"/>
    <w:rsid w:val="005112D0"/>
    <w:rsid w:val="00551EBA"/>
    <w:rsid w:val="00577E06"/>
    <w:rsid w:val="00587742"/>
    <w:rsid w:val="005A3BF7"/>
    <w:rsid w:val="005D2437"/>
    <w:rsid w:val="005E57A8"/>
    <w:rsid w:val="005F0033"/>
    <w:rsid w:val="005F2035"/>
    <w:rsid w:val="005F7990"/>
    <w:rsid w:val="00632608"/>
    <w:rsid w:val="00636521"/>
    <w:rsid w:val="0063739C"/>
    <w:rsid w:val="007520D7"/>
    <w:rsid w:val="00770F25"/>
    <w:rsid w:val="007A35A8"/>
    <w:rsid w:val="007B0A85"/>
    <w:rsid w:val="007C6A52"/>
    <w:rsid w:val="007D4D93"/>
    <w:rsid w:val="007E4882"/>
    <w:rsid w:val="0082043E"/>
    <w:rsid w:val="00842113"/>
    <w:rsid w:val="0085363C"/>
    <w:rsid w:val="008E203A"/>
    <w:rsid w:val="00907D95"/>
    <w:rsid w:val="0091229C"/>
    <w:rsid w:val="00940E73"/>
    <w:rsid w:val="0098597D"/>
    <w:rsid w:val="009B2D66"/>
    <w:rsid w:val="009E076B"/>
    <w:rsid w:val="009F619A"/>
    <w:rsid w:val="009F6DDE"/>
    <w:rsid w:val="00A2266E"/>
    <w:rsid w:val="00A370A8"/>
    <w:rsid w:val="00A454E9"/>
    <w:rsid w:val="00AB7022"/>
    <w:rsid w:val="00AC7B56"/>
    <w:rsid w:val="00B46547"/>
    <w:rsid w:val="00B62AB7"/>
    <w:rsid w:val="00B94597"/>
    <w:rsid w:val="00BD4753"/>
    <w:rsid w:val="00BD5CB1"/>
    <w:rsid w:val="00BE62EE"/>
    <w:rsid w:val="00BE74FC"/>
    <w:rsid w:val="00C003BA"/>
    <w:rsid w:val="00C46878"/>
    <w:rsid w:val="00C75B47"/>
    <w:rsid w:val="00CB4A51"/>
    <w:rsid w:val="00CD4532"/>
    <w:rsid w:val="00CD47B0"/>
    <w:rsid w:val="00CE6104"/>
    <w:rsid w:val="00CE7918"/>
    <w:rsid w:val="00D16163"/>
    <w:rsid w:val="00D36B86"/>
    <w:rsid w:val="00DB3FAD"/>
    <w:rsid w:val="00E17AC1"/>
    <w:rsid w:val="00E61C09"/>
    <w:rsid w:val="00E83A9D"/>
    <w:rsid w:val="00EA4F91"/>
    <w:rsid w:val="00EB24FC"/>
    <w:rsid w:val="00EB3B58"/>
    <w:rsid w:val="00EC7359"/>
    <w:rsid w:val="00EE3054"/>
    <w:rsid w:val="00EE3EC6"/>
    <w:rsid w:val="00F00606"/>
    <w:rsid w:val="00F01256"/>
    <w:rsid w:val="00F079F2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paragraph" w:styleId="ListParagraph">
    <w:name w:val="List Paragraph"/>
    <w:basedOn w:val="Normal"/>
    <w:uiPriority w:val="34"/>
    <w:qFormat/>
    <w:rsid w:val="003722E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7D95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D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melwin.387855@2freemail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nesh\AppData\Roaming\Microsoft\Templates\Bold%20monogram%20resume.dotx" TargetMode="External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05535-3D3B-4F9C-9A39-505BB90142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F652BB-2674-4338-B864-DFBAB0BE31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0FE130B-43AB-47EE-99BC-85BE14FF79C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EF0549C-8812-4F9D-BC19-F4FE578AC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</Template>
  <TotalTime>1</TotalTime>
  <Pages>3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Consultant</cp:lastModifiedBy>
  <cp:revision>2</cp:revision>
  <cp:lastPrinted>2019-01-14T18:52:00Z</cp:lastPrinted>
  <dcterms:created xsi:type="dcterms:W3CDTF">2019-01-31T06:25:00Z</dcterms:created>
  <dcterms:modified xsi:type="dcterms:W3CDTF">2019-01-31T06:25:00Z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