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80"/>
      </w:tblPr>
      <w:tblGrid>
        <w:gridCol w:w="6303"/>
        <w:gridCol w:w="876"/>
        <w:gridCol w:w="2927"/>
      </w:tblGrid>
      <w:tr w:rsidR="00B47153" w:rsidRPr="00F91C8B" w:rsidTr="006E23B3">
        <w:trPr>
          <w:trHeight w:val="2178"/>
          <w:jc w:val="center"/>
        </w:trPr>
        <w:tc>
          <w:tcPr>
            <w:tcW w:w="7289" w:type="dxa"/>
            <w:gridSpan w:val="2"/>
          </w:tcPr>
          <w:p w:rsidR="002E4AFC" w:rsidRPr="00F91C8B" w:rsidRDefault="00EB4BC6" w:rsidP="007A4EA6">
            <w:pPr>
              <w:pStyle w:val="Title"/>
              <w:rPr>
                <w:rFonts w:asciiTheme="minorBidi" w:hAnsiTheme="minorBidi" w:cstheme="minorBidi"/>
                <w:color w:val="FFFF00"/>
                <w:sz w:val="96"/>
                <w:szCs w:val="96"/>
              </w:rPr>
            </w:pPr>
            <w:proofErr w:type="spellStart"/>
            <w:r>
              <w:rPr>
                <w:rFonts w:asciiTheme="minorBidi" w:hAnsiTheme="minorBidi" w:cstheme="minorBidi"/>
                <w:color w:val="auto"/>
                <w:sz w:val="96"/>
                <w:szCs w:val="96"/>
              </w:rPr>
              <w:t>Zil</w:t>
            </w:r>
            <w:proofErr w:type="spellEnd"/>
            <w:r w:rsidR="007A4EA6" w:rsidRPr="00F91C8B">
              <w:rPr>
                <w:rFonts w:asciiTheme="minorBidi" w:hAnsiTheme="minorBidi" w:cstheme="minorBidi"/>
                <w:color w:val="FFFF00"/>
                <w:sz w:val="96"/>
                <w:szCs w:val="96"/>
              </w:rPr>
              <w:t xml:space="preserve"> </w:t>
            </w:r>
            <w:r w:rsidR="002E4AFC" w:rsidRPr="00F91C8B">
              <w:rPr>
                <w:rFonts w:asciiTheme="minorBidi" w:hAnsiTheme="minorBidi" w:cstheme="minorBidi"/>
                <w:color w:val="FFFF00"/>
                <w:sz w:val="96"/>
                <w:szCs w:val="96"/>
              </w:rPr>
              <w:br/>
            </w:r>
          </w:p>
        </w:tc>
        <w:tc>
          <w:tcPr>
            <w:tcW w:w="2935" w:type="dxa"/>
            <w:vMerge w:val="restart"/>
            <w:vAlign w:val="bottom"/>
          </w:tcPr>
          <w:p w:rsidR="002E4AFC" w:rsidRPr="00F91C8B" w:rsidRDefault="002E4AFC" w:rsidP="00EB4BC6">
            <w:pPr>
              <w:rPr>
                <w:rFonts w:asciiTheme="minorBidi" w:hAnsiTheme="minorBidi" w:cstheme="minorBidi"/>
              </w:rPr>
            </w:pPr>
          </w:p>
        </w:tc>
      </w:tr>
      <w:tr w:rsidR="00146ABC" w:rsidRPr="00F91C8B" w:rsidTr="002E4AFC">
        <w:trPr>
          <w:trHeight w:val="1262"/>
          <w:jc w:val="center"/>
        </w:trPr>
        <w:tc>
          <w:tcPr>
            <w:tcW w:w="6397" w:type="dxa"/>
          </w:tcPr>
          <w:p w:rsidR="00F91C8B" w:rsidRPr="00F91C8B" w:rsidRDefault="00F91C8B" w:rsidP="002E4AFC">
            <w:pP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91C8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Strengths:</w:t>
            </w:r>
          </w:p>
          <w:p w:rsidR="00F91C8B" w:rsidRPr="00F91C8B" w:rsidRDefault="00F91C8B" w:rsidP="002E4AFC">
            <w:pPr>
              <w:rPr>
                <w:rFonts w:asciiTheme="minorBidi" w:hAnsiTheme="minorBidi" w:cstheme="minorBidi"/>
                <w:sz w:val="24"/>
                <w:szCs w:val="24"/>
              </w:rPr>
            </w:pPr>
            <w:r w:rsidRPr="00F91C8B">
              <w:rPr>
                <w:rFonts w:asciiTheme="minorBidi" w:hAnsiTheme="minorBidi" w:cstheme="minorBidi"/>
                <w:sz w:val="24"/>
                <w:szCs w:val="24"/>
              </w:rPr>
              <w:t>Hardworking, professionally committed, ability to take initiative, adaptable to hectic working conditions.</w:t>
            </w:r>
          </w:p>
          <w:p w:rsidR="002E4AFC" w:rsidRPr="00F91C8B" w:rsidRDefault="00F91C8B" w:rsidP="00C55DB4">
            <w:pPr>
              <w:tabs>
                <w:tab w:val="left" w:pos="1106"/>
              </w:tabs>
              <w:rPr>
                <w:rFonts w:asciiTheme="minorBidi" w:hAnsiTheme="minorBidi" w:cstheme="minorBidi"/>
              </w:rPr>
            </w:pPr>
            <w:r w:rsidRPr="00F91C8B">
              <w:rPr>
                <w:rFonts w:asciiTheme="minorBidi" w:hAnsiTheme="minorBidi" w:cstheme="minorBidi"/>
              </w:rPr>
              <w:tab/>
            </w:r>
          </w:p>
        </w:tc>
        <w:tc>
          <w:tcPr>
            <w:tcW w:w="892" w:type="dxa"/>
          </w:tcPr>
          <w:p w:rsidR="002E4AFC" w:rsidRPr="00F91C8B" w:rsidRDefault="002E4AFC" w:rsidP="002E4AFC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2935" w:type="dxa"/>
            <w:vMerge/>
          </w:tcPr>
          <w:p w:rsidR="002E4AFC" w:rsidRPr="00F91C8B" w:rsidRDefault="002E4AFC" w:rsidP="002E4AFC">
            <w:pPr>
              <w:rPr>
                <w:rFonts w:asciiTheme="minorBidi" w:hAnsiTheme="minorBidi" w:cstheme="minorBidi"/>
              </w:rPr>
            </w:pPr>
          </w:p>
        </w:tc>
      </w:tr>
      <w:tr w:rsidR="00B47153" w:rsidRPr="00F91C8B" w:rsidTr="002E4AFC">
        <w:trPr>
          <w:trHeight w:val="982"/>
          <w:jc w:val="center"/>
        </w:trPr>
        <w:tc>
          <w:tcPr>
            <w:tcW w:w="6397" w:type="dxa"/>
            <w:vMerge w:val="restart"/>
          </w:tcPr>
          <w:p w:rsidR="00F91C8B" w:rsidRPr="00F91C8B" w:rsidRDefault="00E96949" w:rsidP="00146ABC">
            <w:pPr>
              <w:pStyle w:val="Heading2"/>
              <w:rPr>
                <w:rFonts w:asciiTheme="minorBidi" w:hAnsiTheme="minorBidi" w:cstheme="minorBidi"/>
                <w:b/>
                <w:bCs/>
              </w:rPr>
            </w:pPr>
            <w:r w:rsidRPr="00F91C8B">
              <w:rPr>
                <w:rFonts w:asciiTheme="minorBidi" w:hAnsiTheme="minorBidi" w:cstheme="minorBidi"/>
                <w:b/>
                <w:bCs/>
              </w:rPr>
              <w:t>Qualification:</w:t>
            </w:r>
          </w:p>
          <w:p w:rsidR="00EB4BC6" w:rsidRDefault="00EB4BC6" w:rsidP="00EB4BC6">
            <w:pPr>
              <w:pStyle w:val="Heading2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 xml:space="preserve">Metric </w:t>
            </w:r>
            <w:r w:rsidR="004D72CE" w:rsidRPr="00F91C8B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 xml:space="preserve">  </w:t>
            </w:r>
            <w:r w:rsidR="004D72CE" w:rsidRPr="00F91C8B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r w:rsidR="00F91C8B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r w:rsidR="004D72CE" w:rsidRPr="00F91C8B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r w:rsidR="00F91C8B">
              <w:rPr>
                <w:rFonts w:asciiTheme="minorBidi" w:hAnsiTheme="minorBidi" w:cstheme="minorBidi"/>
                <w:sz w:val="22"/>
                <w:szCs w:val="22"/>
              </w:rPr>
              <w:t xml:space="preserve">       </w:t>
            </w:r>
            <w:r w:rsidR="004D72CE" w:rsidRPr="00F91C8B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r>
              <w:rPr>
                <w:rFonts w:asciiTheme="minorBidi" w:hAnsiTheme="minorBidi" w:cstheme="minorBidi"/>
                <w:sz w:val="22"/>
                <w:szCs w:val="22"/>
              </w:rPr>
              <w:t xml:space="preserve">         FBISE, 2007</w:t>
            </w:r>
          </w:p>
          <w:p w:rsidR="004D72CE" w:rsidRPr="00EB4BC6" w:rsidRDefault="00EB4BC6" w:rsidP="00EB4BC6">
            <w:pPr>
              <w:pStyle w:val="Heading2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b/>
                <w:bCs/>
              </w:rPr>
              <w:t>ICS</w:t>
            </w:r>
            <w:r w:rsidR="005F0B01" w:rsidRPr="00F91C8B">
              <w:rPr>
                <w:rFonts w:asciiTheme="minorBidi" w:hAnsiTheme="minorBidi" w:cstheme="minorBidi"/>
                <w:b/>
                <w:bCs/>
              </w:rPr>
              <w:t xml:space="preserve"> (HSSC) </w:t>
            </w:r>
            <w:r w:rsidR="00F91C8B">
              <w:rPr>
                <w:rFonts w:asciiTheme="minorBidi" w:hAnsiTheme="minorBidi" w:cstheme="minorBidi"/>
                <w:b/>
                <w:bCs/>
              </w:rPr>
              <w:t xml:space="preserve">      </w:t>
            </w:r>
            <w:r w:rsidR="005F0B01" w:rsidRPr="00F91C8B">
              <w:rPr>
                <w:rFonts w:asciiTheme="minorBidi" w:hAnsiTheme="minorBidi" w:cstheme="minorBidi"/>
                <w:b/>
                <w:bCs/>
              </w:rPr>
              <w:t xml:space="preserve"> </w:t>
            </w:r>
            <w:r>
              <w:rPr>
                <w:rFonts w:asciiTheme="minorBidi" w:hAnsiTheme="minorBidi" w:cstheme="minorBidi"/>
              </w:rPr>
              <w:t>Rawalpindi Board 2009</w:t>
            </w:r>
          </w:p>
          <w:p w:rsidR="003F4F8B" w:rsidRDefault="00EB4BC6" w:rsidP="00EB4BC6">
            <w:pPr>
              <w:rPr>
                <w:rFonts w:asciiTheme="minorBidi" w:hAnsiTheme="minorBidi" w:cstheme="minorBidi"/>
              </w:rPr>
            </w:pPr>
            <w:bookmarkStart w:id="0" w:name="_GoBack"/>
            <w:bookmarkEnd w:id="0"/>
            <w:r>
              <w:rPr>
                <w:rFonts w:asciiTheme="minorBidi" w:hAnsiTheme="minorBidi" w:cstheme="minorBidi"/>
                <w:b/>
                <w:bCs/>
              </w:rPr>
              <w:t>B.COM</w:t>
            </w:r>
            <w:r w:rsidR="004D72CE" w:rsidRPr="00F91C8B">
              <w:rPr>
                <w:rFonts w:asciiTheme="minorBidi" w:hAnsiTheme="minorBidi" w:cstheme="minorBidi"/>
                <w:b/>
                <w:bCs/>
              </w:rPr>
              <w:t xml:space="preserve">     </w:t>
            </w:r>
            <w:r w:rsidR="00F91C8B" w:rsidRPr="00F91C8B">
              <w:rPr>
                <w:rFonts w:asciiTheme="minorBidi" w:hAnsiTheme="minorBidi" w:cstheme="minorBidi"/>
                <w:b/>
                <w:bCs/>
              </w:rPr>
              <w:t xml:space="preserve">       </w:t>
            </w:r>
            <w:r w:rsidR="00F91C8B">
              <w:rPr>
                <w:rFonts w:asciiTheme="minorBidi" w:hAnsiTheme="minorBidi" w:cstheme="minorBidi"/>
                <w:b/>
                <w:bCs/>
              </w:rPr>
              <w:t xml:space="preserve">     </w:t>
            </w:r>
            <w:r w:rsidR="00F91C8B" w:rsidRPr="00F91C8B">
              <w:rPr>
                <w:rFonts w:asciiTheme="minorBidi" w:hAnsiTheme="minorBidi" w:cstheme="minorBidi"/>
                <w:b/>
                <w:bCs/>
              </w:rPr>
              <w:t xml:space="preserve">  </w:t>
            </w:r>
            <w:r w:rsidR="004D72CE" w:rsidRPr="00F91C8B">
              <w:rPr>
                <w:rFonts w:asciiTheme="minorBidi" w:hAnsiTheme="minorBidi" w:cstheme="minorBidi"/>
                <w:b/>
                <w:bCs/>
              </w:rPr>
              <w:t xml:space="preserve"> </w:t>
            </w:r>
            <w:r w:rsidR="005F0B01" w:rsidRPr="00F91C8B">
              <w:rPr>
                <w:rFonts w:asciiTheme="minorBidi" w:hAnsiTheme="minorBidi" w:cstheme="minorBidi"/>
              </w:rPr>
              <w:t>(</w:t>
            </w:r>
            <w:r>
              <w:rPr>
                <w:rFonts w:asciiTheme="minorBidi" w:hAnsiTheme="minorBidi" w:cstheme="minorBidi"/>
              </w:rPr>
              <w:t>commerce</w:t>
            </w:r>
            <w:r w:rsidR="004D72CE" w:rsidRPr="00F91C8B">
              <w:rPr>
                <w:rFonts w:asciiTheme="minorBidi" w:hAnsiTheme="minorBidi" w:cstheme="minorBidi"/>
              </w:rPr>
              <w:t>)University of</w:t>
            </w:r>
            <w:r w:rsidR="005F0B01" w:rsidRPr="00F91C8B">
              <w:rPr>
                <w:rFonts w:asciiTheme="minorBidi" w:hAnsiTheme="minorBidi" w:cstheme="minorBidi"/>
              </w:rPr>
              <w:t xml:space="preserve"> </w:t>
            </w:r>
            <w:r w:rsidR="004D72CE" w:rsidRPr="00F91C8B">
              <w:rPr>
                <w:rFonts w:asciiTheme="minorBidi" w:hAnsiTheme="minorBidi" w:cstheme="minorBidi"/>
              </w:rPr>
              <w:t xml:space="preserve">the </w:t>
            </w:r>
            <w:r w:rsidR="003F4F8B">
              <w:rPr>
                <w:rFonts w:asciiTheme="minorBidi" w:hAnsiTheme="minorBidi" w:cstheme="minorBidi"/>
              </w:rPr>
              <w:t>Punjab</w:t>
            </w:r>
            <w:r>
              <w:rPr>
                <w:rFonts w:asciiTheme="minorBidi" w:hAnsiTheme="minorBidi" w:cstheme="minorBidi"/>
              </w:rPr>
              <w:t xml:space="preserve"> 2011</w:t>
            </w:r>
          </w:p>
          <w:p w:rsidR="006E23B3" w:rsidRPr="00F91C8B" w:rsidRDefault="006E23B3" w:rsidP="00F91C8B">
            <w:pPr>
              <w:jc w:val="right"/>
              <w:rPr>
                <w:rFonts w:asciiTheme="minorBidi" w:hAnsiTheme="minorBidi" w:cstheme="minorBidi"/>
              </w:rPr>
            </w:pPr>
          </w:p>
          <w:p w:rsidR="006E23B3" w:rsidRPr="00F91C8B" w:rsidRDefault="00A03979" w:rsidP="006E23B3">
            <w:pPr>
              <w:pStyle w:val="Heading2"/>
              <w:rPr>
                <w:rFonts w:asciiTheme="minorBidi" w:hAnsiTheme="minorBidi" w:cstheme="minorBidi"/>
                <w:b/>
                <w:bCs/>
              </w:rPr>
            </w:pPr>
            <w:r w:rsidRPr="00F91C8B">
              <w:rPr>
                <w:rFonts w:asciiTheme="minorBidi" w:hAnsiTheme="minorBidi" w:cstheme="minorBidi"/>
                <w:b/>
                <w:bCs/>
              </w:rPr>
              <w:t>Experience</w:t>
            </w:r>
            <w:r w:rsidR="00F91C8B">
              <w:rPr>
                <w:rFonts w:asciiTheme="minorBidi" w:hAnsiTheme="minorBidi" w:cstheme="minorBidi"/>
                <w:b/>
                <w:bCs/>
              </w:rPr>
              <w:t>:</w:t>
            </w:r>
          </w:p>
          <w:p w:rsidR="00E96949" w:rsidRPr="00F91C8B" w:rsidRDefault="00EB4BC6" w:rsidP="00A03979">
            <w:pPr>
              <w:pStyle w:val="ListBullet"/>
              <w:numPr>
                <w:ilvl w:val="0"/>
                <w:numId w:val="26"/>
              </w:numPr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Teaching experience</w:t>
            </w:r>
            <w:r w:rsidR="0011333F" w:rsidRPr="00F91C8B">
              <w:rPr>
                <w:rFonts w:asciiTheme="minorBidi" w:hAnsiTheme="minorBidi" w:cstheme="minorBidi"/>
              </w:rPr>
              <w:t>.</w:t>
            </w:r>
          </w:p>
          <w:p w:rsidR="006E23B3" w:rsidRPr="00F91C8B" w:rsidRDefault="00EB4BC6" w:rsidP="0011333F">
            <w:pPr>
              <w:pStyle w:val="ListParagraph"/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after="120"/>
              <w:contextualSpacing/>
              <w:jc w:val="both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Work as a vice principal for 5 years.</w:t>
            </w:r>
          </w:p>
          <w:p w:rsidR="0011333F" w:rsidRPr="00F91C8B" w:rsidRDefault="00EB4BC6" w:rsidP="0011333F">
            <w:pPr>
              <w:pStyle w:val="ListParagraph"/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after="120"/>
              <w:contextualSpacing/>
              <w:jc w:val="both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Accounts and administration</w:t>
            </w:r>
            <w:r w:rsidR="0011333F" w:rsidRPr="00F91C8B">
              <w:rPr>
                <w:rFonts w:asciiTheme="minorBidi" w:hAnsiTheme="minorBidi" w:cstheme="minorBidi"/>
                <w:sz w:val="22"/>
                <w:szCs w:val="22"/>
              </w:rPr>
              <w:t>.</w:t>
            </w:r>
          </w:p>
          <w:p w:rsidR="006E23B3" w:rsidRPr="00F91C8B" w:rsidRDefault="006E23B3" w:rsidP="006E23B3">
            <w:pPr>
              <w:pStyle w:val="Heading2"/>
              <w:rPr>
                <w:rFonts w:asciiTheme="minorBidi" w:hAnsiTheme="minorBidi" w:cstheme="minorBidi"/>
                <w:b/>
                <w:bCs/>
              </w:rPr>
            </w:pPr>
            <w:proofErr w:type="gramStart"/>
            <w:r w:rsidRPr="00F91C8B">
              <w:rPr>
                <w:rFonts w:asciiTheme="minorBidi" w:hAnsiTheme="minorBidi" w:cstheme="minorBidi"/>
                <w:b/>
                <w:bCs/>
              </w:rPr>
              <w:t>Communication</w:t>
            </w:r>
            <w:r w:rsidR="00D31453" w:rsidRPr="00F91C8B">
              <w:rPr>
                <w:rFonts w:asciiTheme="minorBidi" w:hAnsiTheme="minorBidi" w:cstheme="minorBidi"/>
                <w:b/>
                <w:bCs/>
              </w:rPr>
              <w:t>.</w:t>
            </w:r>
            <w:proofErr w:type="gramEnd"/>
          </w:p>
          <w:p w:rsidR="006E23B3" w:rsidRPr="00F91C8B" w:rsidRDefault="00146ABC" w:rsidP="00146ABC">
            <w:pPr>
              <w:pStyle w:val="ListParagraph"/>
              <w:numPr>
                <w:ilvl w:val="0"/>
                <w:numId w:val="27"/>
              </w:numPr>
              <w:rPr>
                <w:rFonts w:asciiTheme="minorBidi" w:hAnsiTheme="minorBidi" w:cstheme="minorBidi"/>
              </w:rPr>
            </w:pPr>
            <w:r w:rsidRPr="00F91C8B">
              <w:rPr>
                <w:rFonts w:asciiTheme="minorBidi" w:hAnsiTheme="minorBidi" w:cstheme="minorBidi"/>
                <w:sz w:val="22"/>
                <w:szCs w:val="22"/>
              </w:rPr>
              <w:t>English</w:t>
            </w:r>
            <w:r w:rsidRPr="00F91C8B">
              <w:rPr>
                <w:rFonts w:asciiTheme="minorBidi" w:hAnsiTheme="minorBidi" w:cstheme="minorBidi"/>
              </w:rPr>
              <w:t xml:space="preserve"> ( professional )</w:t>
            </w:r>
          </w:p>
          <w:p w:rsidR="00146ABC" w:rsidRPr="00F91C8B" w:rsidRDefault="00146ABC" w:rsidP="00146ABC">
            <w:pPr>
              <w:pStyle w:val="ListParagraph"/>
              <w:numPr>
                <w:ilvl w:val="0"/>
                <w:numId w:val="27"/>
              </w:numPr>
              <w:rPr>
                <w:rFonts w:asciiTheme="minorBidi" w:hAnsiTheme="minorBidi" w:cstheme="minorBidi"/>
              </w:rPr>
            </w:pPr>
            <w:r w:rsidRPr="00F91C8B">
              <w:rPr>
                <w:rFonts w:asciiTheme="minorBidi" w:hAnsiTheme="minorBidi" w:cstheme="minorBidi"/>
              </w:rPr>
              <w:t>Urdu     (Advance )</w:t>
            </w:r>
          </w:p>
          <w:p w:rsidR="00146ABC" w:rsidRPr="00F91C8B" w:rsidRDefault="00146ABC" w:rsidP="00146ABC">
            <w:pPr>
              <w:pStyle w:val="ListParagraph"/>
              <w:numPr>
                <w:ilvl w:val="0"/>
                <w:numId w:val="27"/>
              </w:numPr>
              <w:rPr>
                <w:rFonts w:asciiTheme="minorBidi" w:hAnsiTheme="minorBidi" w:cstheme="minorBidi"/>
              </w:rPr>
            </w:pPr>
            <w:r w:rsidRPr="00F91C8B">
              <w:rPr>
                <w:rFonts w:asciiTheme="minorBidi" w:hAnsiTheme="minorBidi" w:cstheme="minorBidi"/>
              </w:rPr>
              <w:t>Punjabi ( speaking)</w:t>
            </w:r>
          </w:p>
          <w:p w:rsidR="00EB4BC6" w:rsidRDefault="00EB4BC6" w:rsidP="00146ABC">
            <w:pPr>
              <w:pStyle w:val="Heading2"/>
              <w:rPr>
                <w:rFonts w:asciiTheme="minorBidi" w:hAnsiTheme="minorBidi" w:cstheme="minorBidi"/>
                <w:b/>
                <w:bCs/>
              </w:rPr>
            </w:pPr>
          </w:p>
          <w:p w:rsidR="00146ABC" w:rsidRPr="00F91C8B" w:rsidRDefault="00146ABC" w:rsidP="00146ABC">
            <w:pPr>
              <w:pStyle w:val="Heading2"/>
              <w:rPr>
                <w:rFonts w:asciiTheme="minorBidi" w:hAnsiTheme="minorBidi" w:cstheme="minorBidi"/>
                <w:b/>
                <w:bCs/>
              </w:rPr>
            </w:pPr>
            <w:r w:rsidRPr="00F91C8B">
              <w:rPr>
                <w:rFonts w:asciiTheme="minorBidi" w:hAnsiTheme="minorBidi" w:cstheme="minorBidi"/>
                <w:b/>
                <w:bCs/>
              </w:rPr>
              <w:t>Technical Skills:</w:t>
            </w:r>
          </w:p>
          <w:p w:rsidR="006E23B3" w:rsidRPr="00F91C8B" w:rsidRDefault="00146ABC" w:rsidP="00146ABC">
            <w:pPr>
              <w:pStyle w:val="ListParagraph"/>
              <w:numPr>
                <w:ilvl w:val="0"/>
                <w:numId w:val="29"/>
              </w:numPr>
              <w:rPr>
                <w:rFonts w:asciiTheme="minorBidi" w:hAnsiTheme="minorBidi" w:cstheme="minorBidi"/>
                <w:sz w:val="22"/>
                <w:szCs w:val="22"/>
              </w:rPr>
            </w:pPr>
            <w:r w:rsidRPr="00F91C8B">
              <w:rPr>
                <w:rFonts w:asciiTheme="minorBidi" w:hAnsiTheme="minorBidi" w:cstheme="minorBidi"/>
                <w:sz w:val="22"/>
                <w:szCs w:val="22"/>
              </w:rPr>
              <w:t>Microsoft word.</w:t>
            </w:r>
          </w:p>
          <w:p w:rsidR="00146ABC" w:rsidRPr="00F91C8B" w:rsidRDefault="00146ABC" w:rsidP="00146ABC">
            <w:pPr>
              <w:pStyle w:val="ListParagraph"/>
              <w:numPr>
                <w:ilvl w:val="0"/>
                <w:numId w:val="29"/>
              </w:numPr>
              <w:rPr>
                <w:rFonts w:asciiTheme="minorBidi" w:hAnsiTheme="minorBidi" w:cstheme="minorBidi"/>
                <w:sz w:val="22"/>
                <w:szCs w:val="22"/>
              </w:rPr>
            </w:pPr>
            <w:r w:rsidRPr="00F91C8B">
              <w:rPr>
                <w:rFonts w:asciiTheme="minorBidi" w:hAnsiTheme="minorBidi" w:cstheme="minorBidi"/>
                <w:sz w:val="22"/>
                <w:szCs w:val="22"/>
              </w:rPr>
              <w:t xml:space="preserve">Microsoft </w:t>
            </w:r>
            <w:proofErr w:type="gramStart"/>
            <w:r w:rsidRPr="00F91C8B">
              <w:rPr>
                <w:rFonts w:asciiTheme="minorBidi" w:hAnsiTheme="minorBidi" w:cstheme="minorBidi"/>
                <w:sz w:val="22"/>
                <w:szCs w:val="22"/>
              </w:rPr>
              <w:t>excel</w:t>
            </w:r>
            <w:proofErr w:type="gramEnd"/>
            <w:r w:rsidRPr="00F91C8B">
              <w:rPr>
                <w:rFonts w:asciiTheme="minorBidi" w:hAnsiTheme="minorBidi" w:cstheme="minorBidi"/>
                <w:sz w:val="22"/>
                <w:szCs w:val="22"/>
              </w:rPr>
              <w:t>.</w:t>
            </w:r>
          </w:p>
          <w:p w:rsidR="00146ABC" w:rsidRPr="00F91C8B" w:rsidRDefault="00146ABC" w:rsidP="00146ABC">
            <w:pPr>
              <w:pStyle w:val="ListParagraph"/>
              <w:numPr>
                <w:ilvl w:val="0"/>
                <w:numId w:val="29"/>
              </w:numPr>
              <w:rPr>
                <w:rFonts w:asciiTheme="minorBidi" w:hAnsiTheme="minorBidi" w:cstheme="minorBidi"/>
                <w:sz w:val="22"/>
                <w:szCs w:val="22"/>
              </w:rPr>
            </w:pPr>
            <w:r w:rsidRPr="00F91C8B">
              <w:rPr>
                <w:rFonts w:asciiTheme="minorBidi" w:hAnsiTheme="minorBidi" w:cstheme="minorBidi"/>
                <w:sz w:val="22"/>
                <w:szCs w:val="22"/>
              </w:rPr>
              <w:t>In-page.</w:t>
            </w:r>
          </w:p>
          <w:p w:rsidR="00146ABC" w:rsidRPr="00F91C8B" w:rsidRDefault="00146ABC" w:rsidP="00146ABC">
            <w:pPr>
              <w:pStyle w:val="ListParagraph"/>
              <w:numPr>
                <w:ilvl w:val="0"/>
                <w:numId w:val="29"/>
              </w:numPr>
              <w:rPr>
                <w:rFonts w:asciiTheme="minorBidi" w:hAnsiTheme="minorBidi" w:cstheme="minorBidi"/>
                <w:sz w:val="22"/>
                <w:szCs w:val="22"/>
              </w:rPr>
            </w:pPr>
            <w:r w:rsidRPr="00F91C8B">
              <w:rPr>
                <w:rFonts w:asciiTheme="minorBidi" w:hAnsiTheme="minorBidi" w:cstheme="minorBidi"/>
                <w:sz w:val="22"/>
                <w:szCs w:val="22"/>
              </w:rPr>
              <w:t>Office data management.</w:t>
            </w:r>
          </w:p>
          <w:p w:rsidR="00146ABC" w:rsidRPr="00F91C8B" w:rsidRDefault="00146ABC" w:rsidP="00146ABC">
            <w:pPr>
              <w:pStyle w:val="ListParagraph"/>
              <w:numPr>
                <w:ilvl w:val="0"/>
                <w:numId w:val="29"/>
              </w:numPr>
              <w:rPr>
                <w:rFonts w:asciiTheme="minorBidi" w:hAnsiTheme="minorBidi" w:cstheme="minorBidi"/>
                <w:sz w:val="22"/>
                <w:szCs w:val="22"/>
              </w:rPr>
            </w:pPr>
            <w:r w:rsidRPr="00F91C8B">
              <w:rPr>
                <w:rFonts w:asciiTheme="minorBidi" w:hAnsiTheme="minorBidi" w:cstheme="minorBidi"/>
                <w:sz w:val="22"/>
                <w:szCs w:val="22"/>
              </w:rPr>
              <w:t>Internet and mailing.</w:t>
            </w:r>
          </w:p>
          <w:p w:rsidR="00146ABC" w:rsidRPr="00F91C8B" w:rsidRDefault="00146ABC" w:rsidP="00146ABC">
            <w:pPr>
              <w:pStyle w:val="ListParagraph"/>
              <w:numPr>
                <w:ilvl w:val="0"/>
                <w:numId w:val="29"/>
              </w:numPr>
              <w:rPr>
                <w:rFonts w:asciiTheme="minorBidi" w:hAnsiTheme="minorBidi" w:cstheme="minorBidi"/>
                <w:sz w:val="22"/>
                <w:szCs w:val="22"/>
              </w:rPr>
            </w:pPr>
            <w:r w:rsidRPr="00F91C8B">
              <w:rPr>
                <w:rFonts w:asciiTheme="minorBidi" w:hAnsiTheme="minorBidi" w:cstheme="minorBidi"/>
                <w:sz w:val="22"/>
                <w:szCs w:val="22"/>
              </w:rPr>
              <w:t>Team leading and Administration.</w:t>
            </w:r>
          </w:p>
          <w:p w:rsidR="00146ABC" w:rsidRDefault="00146ABC" w:rsidP="00EB4BC6">
            <w:pPr>
              <w:pStyle w:val="ListParagraph"/>
              <w:numPr>
                <w:ilvl w:val="0"/>
                <w:numId w:val="29"/>
              </w:numPr>
              <w:rPr>
                <w:rFonts w:asciiTheme="minorBidi" w:hAnsiTheme="minorBidi" w:cstheme="minorBidi"/>
                <w:sz w:val="22"/>
                <w:szCs w:val="22"/>
              </w:rPr>
            </w:pPr>
            <w:r w:rsidRPr="00F91C8B">
              <w:rPr>
                <w:rFonts w:asciiTheme="minorBidi" w:hAnsiTheme="minorBidi" w:cstheme="minorBidi"/>
                <w:sz w:val="22"/>
                <w:szCs w:val="22"/>
              </w:rPr>
              <w:t>Fluent in English Speaking.</w:t>
            </w:r>
          </w:p>
          <w:p w:rsidR="007A4EA6" w:rsidRPr="007A4EA6" w:rsidRDefault="007A4EA6" w:rsidP="007A4EA6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892" w:type="dxa"/>
            <w:vMerge w:val="restart"/>
          </w:tcPr>
          <w:p w:rsidR="006E23B3" w:rsidRPr="00F91C8B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Theme="minorBidi" w:hAnsiTheme="minorBidi" w:cstheme="minorBidi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F91C8B" w:rsidRDefault="006E23B3" w:rsidP="006E23B3">
            <w:pPr>
              <w:rPr>
                <w:rFonts w:asciiTheme="minorBidi" w:hAnsiTheme="minorBidi" w:cstheme="minorBidi"/>
              </w:rPr>
            </w:pPr>
          </w:p>
        </w:tc>
      </w:tr>
      <w:tr w:rsidR="00146ABC" w:rsidRPr="00F91C8B" w:rsidTr="002E4AFC">
        <w:trPr>
          <w:trHeight w:val="605"/>
          <w:jc w:val="center"/>
        </w:trPr>
        <w:tc>
          <w:tcPr>
            <w:tcW w:w="6397" w:type="dxa"/>
            <w:vMerge/>
          </w:tcPr>
          <w:p w:rsidR="006E23B3" w:rsidRPr="00F91C8B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Theme="minorBidi" w:hAnsiTheme="minorBidi" w:cstheme="minorBidi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F91C8B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Theme="minorBidi" w:hAnsiTheme="minorBidi" w:cstheme="minorBidi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Default="006E23B3" w:rsidP="006E23B3">
            <w:pPr>
              <w:pStyle w:val="Heading2"/>
              <w:rPr>
                <w:rFonts w:asciiTheme="minorBidi" w:hAnsiTheme="minorBidi" w:cstheme="minorBidi"/>
              </w:rPr>
            </w:pPr>
            <w:r w:rsidRPr="00F91C8B">
              <w:rPr>
                <w:rFonts w:asciiTheme="minorBidi" w:hAnsiTheme="minorBidi" w:cstheme="minorBidi"/>
              </w:rPr>
              <w:t>Contact</w:t>
            </w:r>
          </w:p>
          <w:p w:rsidR="007A4EA6" w:rsidRDefault="007A4EA6" w:rsidP="007A4EA6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margin-left:0;margin-top:7pt;width:167.25pt;height:82.7pt;z-index:251667456" filled="f" stroked="f">
                  <v:textbox>
                    <w:txbxContent>
                      <w:p w:rsidR="007A4EA6" w:rsidRPr="007A4EA6" w:rsidRDefault="007A4EA6" w:rsidP="007A4EA6">
                        <w:pPr>
                          <w:pStyle w:val="NormalCalistoMT"/>
                          <w:rPr>
                            <w:rFonts w:ascii="Times New Roman" w:eastAsia="Batang" w:hAnsi="Times New Roman"/>
                            <w:b/>
                            <w:sz w:val="24"/>
                            <w:szCs w:val="24"/>
                          </w:rPr>
                        </w:pPr>
                        <w:r w:rsidRPr="007A4EA6">
                          <w:rPr>
                            <w:rFonts w:ascii="Times New Roman" w:eastAsia="Batang" w:hAnsi="Times New Roman"/>
                            <w:b/>
                            <w:sz w:val="24"/>
                            <w:szCs w:val="24"/>
                          </w:rPr>
                          <w:t>Click here to buy CV Contact:</w:t>
                        </w:r>
                      </w:p>
                      <w:p w:rsidR="007A4EA6" w:rsidRPr="007A4EA6" w:rsidRDefault="007A4EA6" w:rsidP="007A4EA6">
                        <w:pPr>
                          <w:pStyle w:val="NormalCalistoMT"/>
                          <w:rPr>
                            <w:rFonts w:ascii="Times New Roman" w:eastAsia="Batang" w:hAnsi="Times New Roman"/>
                            <w:sz w:val="24"/>
                            <w:szCs w:val="24"/>
                          </w:rPr>
                        </w:pPr>
                        <w:hyperlink r:id="rId10" w:history="1">
                          <w:r w:rsidRPr="00DD04D9">
                            <w:rPr>
                              <w:rStyle w:val="Hyperlink"/>
                              <w:rFonts w:ascii="Times New Roman" w:eastAsia="Batang" w:hAnsi="Times New Roman"/>
                              <w:sz w:val="24"/>
                              <w:szCs w:val="24"/>
                            </w:rPr>
                            <w:t>http://www.gulfjobseeker.com/employer/cvdatabaseservice.php</w:t>
                          </w:r>
                        </w:hyperlink>
                        <w:r>
                          <w:rPr>
                            <w:rFonts w:ascii="Times New Roman" w:eastAsia="Batang" w:hAnsi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7A4EA6" w:rsidRPr="007A4EA6" w:rsidRDefault="007A4EA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A4EA6" w:rsidRDefault="007A4EA6" w:rsidP="007A4EA6"/>
          <w:p w:rsidR="007A4EA6" w:rsidRDefault="007A4EA6" w:rsidP="007A4EA6"/>
          <w:p w:rsidR="007A4EA6" w:rsidRDefault="007A4EA6" w:rsidP="007A4EA6"/>
          <w:p w:rsidR="007A4EA6" w:rsidRDefault="007A4EA6" w:rsidP="007A4EA6"/>
          <w:p w:rsidR="007A4EA6" w:rsidRPr="007A4EA6" w:rsidRDefault="007A4EA6" w:rsidP="007A4EA6"/>
        </w:tc>
      </w:tr>
      <w:tr w:rsidR="00146ABC" w:rsidRPr="00F91C8B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F91C8B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Theme="minorBidi" w:hAnsiTheme="minorBidi" w:cstheme="minorBidi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F91C8B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Theme="minorBidi" w:hAnsiTheme="minorBidi" w:cstheme="minorBidi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F91C8B" w:rsidRDefault="006E23B3" w:rsidP="007A4EA6">
            <w:pPr>
              <w:pStyle w:val="Information"/>
              <w:ind w:left="0"/>
              <w:rPr>
                <w:rFonts w:asciiTheme="minorBidi" w:hAnsiTheme="minorBidi" w:cstheme="minorBidi"/>
              </w:rPr>
            </w:pPr>
          </w:p>
        </w:tc>
      </w:tr>
      <w:tr w:rsidR="00146ABC" w:rsidRPr="00F91C8B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F91C8B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Theme="minorBidi" w:hAnsiTheme="minorBidi" w:cstheme="minorBidi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F91C8B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Theme="minorBidi" w:hAnsiTheme="minorBidi" w:cstheme="minorBidi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B36A17" w:rsidRPr="00F91C8B" w:rsidRDefault="000064FB" w:rsidP="00B36A17">
            <w:pPr>
              <w:pStyle w:val="Information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  <w:noProof/>
                <w:lang w:bidi="ur-PK"/>
              </w:rPr>
              <w:pict>
                <v:shape id="AutoShape 4" o:spid="_x0000_s1028" alt="Description: Phone icon" style="position:absolute;left:0;text-align:left;margin-left:0;margin-top:-.95pt;width:13pt;height:13pt;z-index:251665408;visibility:visible;mso-position-horizontal-relative:text;mso-position-vertical-relative:text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" adj="0,,0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<v:stroke miterlimit="4" joinstyle="miter"/>
                  <v:formulas/>
                  <v:path arrowok="t" o:extrusionok="f" o:connecttype="custom" o:connectlocs="630972,630972;630972,630972;630972,630972;630972,630972" o:connectangles="0,90,180,270"/>
                </v:shape>
              </w:pict>
            </w:r>
            <w:r w:rsidR="007A4EA6">
              <w:rPr>
                <w:rFonts w:asciiTheme="minorBidi" w:hAnsiTheme="minorBidi" w:cstheme="minorBidi"/>
                <w:sz w:val="24"/>
                <w:szCs w:val="24"/>
              </w:rPr>
              <w:t>+971504753686</w:t>
            </w:r>
          </w:p>
        </w:tc>
      </w:tr>
      <w:tr w:rsidR="00146ABC" w:rsidRPr="00F91C8B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F91C8B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Theme="minorBidi" w:hAnsiTheme="minorBidi" w:cstheme="minorBidi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F91C8B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Theme="minorBidi" w:hAnsiTheme="minorBidi" w:cstheme="minorBidi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F91C8B" w:rsidRDefault="000064FB" w:rsidP="007A4EA6">
            <w:pPr>
              <w:pStyle w:val="Information"/>
              <w:rPr>
                <w:rFonts w:asciiTheme="minorBidi" w:hAnsiTheme="minorBidi" w:cstheme="minorBidi"/>
                <w:u w:val="single"/>
              </w:rPr>
            </w:pPr>
            <w:r>
              <w:rPr>
                <w:rFonts w:asciiTheme="minorBidi" w:hAnsiTheme="minorBidi" w:cstheme="minorBidi"/>
                <w:noProof/>
                <w:u w:val="single"/>
                <w:lang w:bidi="ur-PK"/>
              </w:rPr>
              <w:pict>
                <v:shape id="AutoShape 3" o:spid="_x0000_s1027" alt="Description: email icon" style="position:absolute;left:0;text-align:left;margin-left:0;margin-top:-.05pt;width:13pt;height:13pt;z-index:251666432;visibility:visible;mso-position-horizontal-relative:text;mso-position-vertical-relative:text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" adj="0,,0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<v:stroke miterlimit="4" joinstyle="miter"/>
                  <v:formulas/>
                  <v:path arrowok="t" o:extrusionok="f" o:connecttype="custom" o:connectlocs="630972,630972;630972,630972;630972,630972;630972,630972" o:connectangles="0,90,180,270"/>
                </v:shape>
              </w:pict>
            </w:r>
            <w:hyperlink r:id="rId11" w:history="1">
              <w:r w:rsidR="007A4EA6" w:rsidRPr="00DD04D9">
                <w:rPr>
                  <w:rStyle w:val="Hyperlink"/>
                  <w:rFonts w:asciiTheme="minorBidi" w:hAnsiTheme="minorBidi" w:cstheme="minorBidi"/>
                </w:rPr>
                <w:t>zil-399396@2freemail.com</w:t>
              </w:r>
            </w:hyperlink>
            <w:r w:rsidR="007A4EA6">
              <w:rPr>
                <w:rFonts w:asciiTheme="minorBidi" w:hAnsiTheme="minorBidi" w:cstheme="minorBidi"/>
                <w:u w:val="single"/>
              </w:rPr>
              <w:t xml:space="preserve"> </w:t>
            </w:r>
          </w:p>
        </w:tc>
      </w:tr>
      <w:tr w:rsidR="00146ABC" w:rsidRPr="00F91C8B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F91C8B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Theme="minorBidi" w:hAnsiTheme="minorBidi" w:cstheme="minorBidi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F91C8B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Theme="minorBidi" w:hAnsiTheme="minorBidi" w:cstheme="minorBidi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F91C8B" w:rsidRDefault="006E23B3" w:rsidP="00EB4BC6">
            <w:pPr>
              <w:pStyle w:val="Information"/>
              <w:rPr>
                <w:rFonts w:asciiTheme="minorBidi" w:hAnsiTheme="minorBidi" w:cstheme="minorBidi"/>
              </w:rPr>
            </w:pPr>
          </w:p>
        </w:tc>
      </w:tr>
      <w:tr w:rsidR="00146ABC" w:rsidRPr="00F91C8B" w:rsidTr="002E4AFC">
        <w:trPr>
          <w:trHeight w:val="796"/>
          <w:jc w:val="center"/>
        </w:trPr>
        <w:tc>
          <w:tcPr>
            <w:tcW w:w="6397" w:type="dxa"/>
            <w:vMerge/>
          </w:tcPr>
          <w:p w:rsidR="006E23B3" w:rsidRPr="00F91C8B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Theme="minorBidi" w:hAnsiTheme="minorBidi" w:cstheme="minorBidi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F91C8B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Theme="minorBidi" w:hAnsiTheme="minorBidi" w:cstheme="minorBidi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F91C8B" w:rsidRDefault="006E23B3" w:rsidP="006E23B3">
            <w:pPr>
              <w:rPr>
                <w:rFonts w:asciiTheme="minorBidi" w:hAnsiTheme="minorBidi" w:cstheme="minorBidi"/>
              </w:rPr>
            </w:pPr>
          </w:p>
        </w:tc>
      </w:tr>
    </w:tbl>
    <w:p w:rsidR="00CE6104" w:rsidRPr="00F91C8B" w:rsidRDefault="00F91C8B" w:rsidP="0006568A">
      <w:pPr>
        <w:rPr>
          <w:rFonts w:asciiTheme="minorBidi" w:hAnsiTheme="minorBidi" w:cstheme="minorBidi"/>
          <w:b/>
          <w:bCs/>
          <w:sz w:val="32"/>
          <w:szCs w:val="32"/>
        </w:rPr>
      </w:pPr>
      <w:r w:rsidRPr="00F91C8B">
        <w:rPr>
          <w:rFonts w:asciiTheme="minorBidi" w:hAnsiTheme="minorBidi" w:cstheme="minorBidi"/>
          <w:b/>
          <w:bCs/>
          <w:sz w:val="32"/>
          <w:szCs w:val="32"/>
        </w:rPr>
        <w:t>Reference:</w:t>
      </w:r>
    </w:p>
    <w:p w:rsidR="00F91C8B" w:rsidRPr="00F91C8B" w:rsidRDefault="00CD0111" w:rsidP="0006568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To be furnished on request</w:t>
      </w:r>
      <w:r w:rsidR="00F91C8B" w:rsidRPr="00F91C8B">
        <w:rPr>
          <w:rFonts w:asciiTheme="minorBidi" w:hAnsiTheme="minorBidi" w:cstheme="minorBidi"/>
        </w:rPr>
        <w:t>.</w:t>
      </w:r>
    </w:p>
    <w:sectPr w:rsidR="00F91C8B" w:rsidRPr="00F91C8B" w:rsidSect="006E23B3">
      <w:headerReference w:type="default" r:id="rId12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ED0" w:rsidRDefault="00127ED0" w:rsidP="009129A0">
      <w:r>
        <w:separator/>
      </w:r>
    </w:p>
  </w:endnote>
  <w:endnote w:type="continuationSeparator" w:id="0">
    <w:p w:rsidR="00127ED0" w:rsidRDefault="00127ED0" w:rsidP="009129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539C1C-71DC-4E82-8C6D-46337F713468}"/>
    <w:embedBold r:id="rId2" w:fontKey="{56B842A3-6D17-4F70-9B98-E92D2804C20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3CEED47-4F20-47E2-A25A-554780A0A1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F4CC8F25-C066-4C86-902F-8B437B55E472}"/>
    <w:embedBold r:id="rId5" w:fontKey="{D430F651-6212-4A9E-9CB6-BCB33FB62940}"/>
    <w:embedItalic r:id="rId6" w:fontKey="{58EAA3C7-3785-401C-BC18-6A2B029181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AE0262E-8521-4E06-968A-A0BCD3FEBA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627BE58-23E4-4DD6-84B7-6D440E813F8A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9" w:fontKey="{99EFCED2-453D-4495-92CB-CC41352F0E0B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ED0" w:rsidRDefault="00127ED0" w:rsidP="009129A0">
      <w:r>
        <w:separator/>
      </w:r>
    </w:p>
  </w:footnote>
  <w:footnote w:type="continuationSeparator" w:id="0">
    <w:p w:rsidR="00127ED0" w:rsidRDefault="00127ED0" w:rsidP="009129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9A0" w:rsidRDefault="000064FB">
    <w:r>
      <w:rPr>
        <w:noProof/>
        <w:lang w:bidi="ur-PK"/>
      </w:rPr>
      <w:pict>
        <v:group id="Group 1" o:spid="_x0000_s4097" alt="Description: decorative element" style="position:absolute;margin-left:0;margin-top:0;width:595.1pt;height:841.6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">
          <v:shape id="Freeform 3" o:spid="_x0000_s4277" alt="decorative element" style="position:absolute;left:51968;top:19126;width:25825;height:81419;visibility:visible;mso-wrap-style:square;v-text-anchor:top" coordsize="4067,1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h/cIA&#10;AADaAAAADwAAAGRycy9kb3ducmV2LnhtbESPQWvCQBSE74L/YXlCb7rRYkljNlIK0h6kNNHeH9ln&#10;sph9G7JrTP99t1DocZiZb5h8P9lOjDR441jBepWAIK6dNtwoOJ8OyxSED8gaO8ek4Js87Iv5LMdM&#10;uzuXNFahERHCPkMFbQh9JqWvW7LoV64njt7FDRZDlEMj9YD3CLed3CTJk7RoOC602NNrS/W1ulkF&#10;nd/ylzFvH3Qs+7Sszs+f4yEo9bCYXnYgAk3hP/zXftcKHuH3Srw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iH9wgAAANoAAAAPAAAAAAAAAAAAAAAAAJgCAABkcnMvZG93&#10;bnJldi54bWxQSwUGAAAAAAQABAD1AAAAhwMAAAAA&#10;" path="m,12821r4066,l4066,,,,,12821xe" fillcolor="#ff7707 [3205]" stroked="f">
            <v:path arrowok="t" o:connecttype="custom" o:connectlocs="0,51697033;16394843,51697033;16394843,0;0,0;0,51697033" o:connectangles="0,0,0,0,0"/>
          </v:shape>
          <v:shape id="Freeform 4" o:spid="_x0000_s4276" alt="decorative element" style="position:absolute;width:77724;height:19170;visibility:visible;mso-wrap-style:square;v-text-anchor:top" coordsize="12240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AF8QA&#10;AADaAAAADwAAAGRycy9kb3ducmV2LnhtbESPQWvCQBSE74X+h+UJXopuLCIlukoqVuqtNTno7ZF9&#10;JiHZtyG7Jum/dwuFHoeZ+YbZ7EbTiJ46V1lWsJhHIIhzqysuFGTpx+wNhPPIGhvLpOCHHOy2z08b&#10;jLUd+Jv6sy9EgLCLUUHpfRtL6fKSDLq5bYmDd7OdQR9kV0jd4RDgppGvUbSSBisOCyW2tC8pr893&#10;o6B5qdI6Wh2Sr/f+esrsMjn6S6HUdDImaxCeRv8f/mt/agVL+L0Sb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ugBfEAAAA2gAAAA8AAAAAAAAAAAAAAAAAmAIAAGRycy9k&#10;b3ducmV2LnhtbFBLBQYAAAAABAAEAPUAAACJAwAAAAA=&#10;" path="m,3018r12240,l12240,,,,,3018xe" fillcolor="#202b6a [3204]" stroked="f">
            <v:path arrowok="t" o:connecttype="custom" o:connectlocs="0,12168918;49354740,12168918;49354740,0;0,0;0,12168918" o:connectangles="0,0,0,0,0"/>
          </v:shape>
          <v:shape id="Freeform 5" o:spid="_x0000_s4275" alt="decorative element" style="position:absolute;left:44424;width:33300;height:19164;visibility:visible;mso-wrap-style:square;v-text-anchor:top" coordsize="5244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tC8EA&#10;AADaAAAADwAAAGRycy9kb3ducmV2LnhtbESPQYvCMBSE7wv+h/AEb2uqqEg1igorelwV0dsjebbF&#10;5qU0Wa3++o0geBxm5htmOm9sKW5U+8Kxgl43AUGsnSk4U3DY/3yPQfiAbLB0TAoe5GE+a31NMTXu&#10;zr9024VMRAj7FBXkIVSplF7nZNF3XUUcvYurLYYo60yaGu8RbkvZT5KRtFhwXMixolVO+rr7swpC&#10;8+xd9seNPtrTWvdH4/N2ORgq1Wk3iwmIQE34hN/tjVEwhNeVeAP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nbQvBAAAA2gAAAA8AAAAAAAAAAAAAAAAAmAIAAGRycy9kb3du&#10;cmV2LnhtbFBLBQYAAAAABAAEAPUAAACGAwAAAAA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<v:path arrowok="t" o:connecttype="custom" o:connectlocs="20867270,0;0,0;104840,290317;225810,600796;362909,903210;508073,1197560;661301,1487877;826626,1770130;1000016,2048351;1181471,2314475;1366957,2580600;1560509,2834627;1762125,3084623;1967773,3322522;2177454,3556389;2395200,3782191;2612945,3999929;2834723,4213635;3056501,4415245;3282311,4608790;3508121,4794270;3733931,4971686;4129098,5262004;4346844,5427324;4564589,5608772;4782335,5806349;4983951,6024087;5169438,6266018;5322666,6528111;5447668,6818428;5524282,7136971;5552508,7483739;5524282,7858732;5455733,8181307;5350892,8487753;5209761,8774039;5048468,9048227;4858949,9306287;4653300,9548219;4431523,9778053;4201680,9999823;3967805,10209497;3729898,10407074;3270214,10782068;3056501,10959484;2854884,11132868;2677462,11302220;2471814,11515926;2262133,11729632;2056485,11947370;1850836,12169140;18262389,12169140;21141468,5596675;21141468,282253;20867270,0" o:connectangles="0,0,0,0,0,0,0,0,0,0,0,0,0,0,0,0,0,0,0,0,0,0,0,0,0,0,0,0,0,0,0,0,0,0,0,0,0,0,0,0,0,0,0,0,0,0,0,0,0,0,0,0,0,0,0"/>
          </v:shape>
          <v:shape id="Freeform 6" o:spid="_x0000_s4274" alt="decorative element" style="position:absolute;left:50063;width:27648;height:19170;visibility:visible;mso-wrap-style:square;v-text-anchor:top" coordsize="4354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e+N8QA&#10;AADaAAAADwAAAGRycy9kb3ducmV2LnhtbESPT2sCMRTE74LfITyhN81a7bZsjWKFQgUvbv/Q4+vm&#10;uVncvCxJquu3N0Khx2FmfsMsVr1txYl8aBwrmE4yEMSV0w3XCj7eX8dPIEJE1tg6JgUXCrBaDgcL&#10;LLQ7855OZaxFgnAoUIGJsSukDJUhi2HiOuLkHZy3GJP0tdQezwluW3mfZbm02HBaMNjRxlB1LH+t&#10;gvk6L1+66e7xkm+/zaz8/Jl/PXil7kb9+hlEpD7+h//ab1pBDrcr6Qb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HvjfEAAAA2gAAAA8AAAAAAAAAAAAAAAAAmAIAAGRycy9k&#10;b3ducmV2LnhtbFBLBQYAAAAABAAEAPUAAACJAwAAAAA=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<v:path arrowok="t" o:connecttype="custom" o:connectlocs="17552448,0;0,0;84678,290312;189516,600785;302420,903193;431452,1201570;564517,1491882;713711,1778162;866937,2056378;1028227,2330561;1201615,2596681;1379034,2858768;1564519,3112791;1754035,3358750;1951616,3596645;2153229,3830508;2358875,4056306;2568553,4278072;2782263,4487742;2995973,4693380;3213715,4886921;3435489,5076431;3657264,5257876;3875006,5427224;4270168,5717537;4483878,5882853;4705653,6064298;4919363,6265904;5125008,6483638;5310492,6725565;5463719,6987652;5588719,7277964;5665332,7592469;5693558,7939231;5665332,8318250;5596783,8640819;5487912,8943227;5350815,9233539;5185492,9503691;5000008,9761746;4794363,10007705;4572588,10237536;4342749,10455270;4108878,10664940;3870974,10866545;3411296,11241532;3193554,11418945;2995973,11592326;2818553,11761674;2717746,11862477;2520165,12068115;2419359,12168918;17552448,12168918;17552448,0" o:connectangles="0,0,0,0,0,0,0,0,0,0,0,0,0,0,0,0,0,0,0,0,0,0,0,0,0,0,0,0,0,0,0,0,0,0,0,0,0,0,0,0,0,0,0,0,0,0,0,0,0,0,0,0,0,0"/>
          </v:shape>
          <v:shape id="Freeform 7" o:spid="_x0000_s4273" alt="decorative element" style="position:absolute;left:54025;width:23737;height:19170;visibility:visible;mso-wrap-style:square;v-text-anchor:top" coordsize="3738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VEcEA&#10;AADaAAAADwAAAGRycy9kb3ducmV2LnhtbESPQYvCMBSE7wv+h/CEva2pe1ilmhYVRMGD1Or90Tzb&#10;YvNSmmyt++s3guBxmJlvmGU6mEb01LnasoLpJAJBXFhdc6ngnG+/5iCcR9bYWCYFD3KQJqOPJcba&#10;3jmj/uRLESDsYlRQed/GUrqiIoNuYlvi4F1tZ9AH2ZVSd3gPcNPI7yj6kQZrDgsVtrSpqLidfo0C&#10;s8v74vI4HDbZOpvZP3ekJjsq9TkeVgsQngb/Dr/ae61gBs8r4QbI5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91RHBAAAA2gAAAA8AAAAAAAAAAAAAAAAAmAIAAGRycy9kb3du&#10;cmV2LnhtbFBLBQYAAAAABAAEAPUAAACGAwAAAAA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<v:path arrowok="t" o:connecttype="custom" o:connectlocs="15068963,0;0,0;24194,68546;40324,112899;56453,157252;189521,499982;338719,826583;491949,1145120;657276,1447529;830668,1737841;1012125,2016057;1201646,2282176;1399232,2536199;1604883,2774094;1814566,3003924;2032314,3217626;2254094,3415200;2479907,3604709;2713784,3778090;2947662,3939375;3221863,4104691;3496064,4257912;3770265,4399036;4048498,4536127;4608998,4806279;4887231,4943371;5165465,5084495;5439666,5237715;5709834,5403032;5975971,5580445;6238075,5778018;6496146,5999785;6685668,6197358;6846962,6407028;6971966,6628794;7064710,6858625;7133261,7100551;7169552,7350543;7185681,7604566;7173584,7866653;7141325,8128740;7092937,8398892;7020354,8673076;6931642,8943227;6830833,9217411;6717927,9491595;6588891,9765778;6451790,10035930;6310657,10298017;6157427,10560105;6004197,10818160;5846935,11064119;5689673,11306046;5532410,11535876;5379180,11761674;5225950,11971344;5084817,12168918;15068963,12168918;15068963,0" o:connectangles="0,0,0,0,0,0,0,0,0,0,0,0,0,0,0,0,0,0,0,0,0,0,0,0,0,0,0,0,0,0,0,0,0,0,0,0,0,0,0,0,0,0,0,0,0,0,0,0,0,0,0,0,0,0,0,0,0,0,0"/>
          </v:shape>
          <v:shape id="Freeform 8" o:spid="_x0000_s4272" alt="decorative element" style="position:absolute;left:63246;width:14497;height:19164;visibility:visible;mso-wrap-style:square;v-text-anchor:top" coordsize="2283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OIsEA&#10;AADaAAAADwAAAGRycy9kb3ducmV2LnhtbERP3U7CMBS+N/EdmmPinXQKQTIoRCWQJdzA5AHO1sM2&#10;XU/rWtl4e3pBwuWX73+xGkwrztT5xrKC11ECgri0uuFKwfF78zID4QOyxtYyKbiQh9Xy8WGBqbY9&#10;H+ich0rEEPYpKqhDcKmUvqzJoB9ZRxy5k+0Mhgi7SuoO+xhuWvmWJFNpsOHYUKOjr5rK3/zfKJj+&#10;uPUk2xabv9YUu8/38b7QuFfq+Wn4mIMINIS7+ObOtIK4NV6JN0A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TiLBAAAA2gAAAA8AAAAAAAAAAAAAAAAAmAIAAGRycy9kb3du&#10;cmV2LnhtbFBLBQYAAAAABAAEAPUAAACGAw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<v:path arrowok="t" o:connecttype="custom" o:connectlocs="9201563,0;0,0;28226,366929;80645,729826;153225,1068530;241934,1383040;346772,1681422;467739,1955611;604835,2209638;758060,2443505;919350,2661243;1096768,2862853;1286283,3048333;1487895,3221717;1693539,3378973;1911280,3524131;2137085,3657193;2370955,3778159;2608857,3891060;2854823,3991865;3100790,4088637;3350788,4177346;3604819,4262022;3858850,4338633;4116913,4411212;5366906,4762013;5604808,4834592;5838678,4911204;6048354,5007976;6258030,5145070;6455610,5330551;6637061,5548289;6798350,5802317;6927382,6088602;7020123,6399081;7068510,6733752;7068510,7084552;7024155,7431320;6947543,7757928;6842705,8072438;6713673,8374852;6560448,8665170;6391094,8939358;6209644,9205483;6016096,9459510;5814484,9701442;5608840,9935308;5403196,10161111;5004005,10584491;4814490,10786100;4645136,10979645;4451589,11201415;4266106,11435282;4080623,11669149;3903205,11915112;3733851,12169140;9201563,12169140;9201563,0" o:connectangles="0,0,0,0,0,0,0,0,0,0,0,0,0,0,0,0,0,0,0,0,0,0,0,0,0,0,0,0,0,0,0,0,0,0,0,0,0,0,0,0,0,0,0,0,0,0,0,0,0,0,0,0,0,0,0,0,0,0"/>
          </v:shape>
          <v:group id="Group 2" o:spid="_x0000_s4098" alt="decorative element" style="position:absolute;left:52197;top:70256;width:25577;height:30391" coordsize="25577,3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oval id="Circle" o:spid="_x0000_s4271" style="position:absolute;left:23495;top:17526;width:1016;height:10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LIsQA&#10;AADbAAAADwAAAGRycy9kb3ducmV2LnhtbESPT2vCQBDF7wW/wzKCt7qxB62pq4gi2IIU//Q+ZKfZ&#10;0OxsyG6TtJ/eORR6m+G9ee83q83ga9VRG6vABmbTDBRxEWzFpYHb9fD4DComZIt1YDLwQxE269HD&#10;CnMbej5Td0mlkhCOORpwKTW51rFw5DFOQ0Ms2mdoPSZZ21LbFnsJ97V+yrK59lixNDhsaOeo+Lp8&#10;ewN+cXibsTt1H+70vre/xfa4fO2NmYyH7QuoREP6N/9dH63gC738IgP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cCyL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70" style="position:absolute;left:24892;top:3937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uucIA&#10;AADbAAAADwAAAGRycy9kb3ducmV2LnhtbERPTWvCQBC9C/0PyxR60016qDa6htAiWEGKVu9DdsyG&#10;ZmdDdpuk/fWuUPA2j/c5q3y0jeip87VjBeksAUFcOl1zpeD0tZkuQPiArLFxTAp+yUO+fpisMNNu&#10;4AP1x1CJGMI+QwUmhDaT0peGLPqZa4kjd3GdxRBhV0nd4RDDbSOfk+RFWqw5Nhhs6c1Q+X38sQrs&#10;fLNL2ez7s9l/vuu/sti+fgxKPT2OxRJEoDHcxf/urY7zU7j9Eg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K65wgAAANs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269" style="position:absolute;left:23622;top:13716;width:685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wzsEA&#10;AADbAAAADwAAAGRycy9kb3ducmV2LnhtbERPTWvCQBC9F/wPywje6kYP2kZXEUVQQaRpvQ/ZaTY0&#10;Oxuya5L217uC0Ns83ucs172tREuNLx0rmIwTEMS50yUXCr4+969vIHxA1lg5JgW/5GG9GrwsMdWu&#10;4w9qs1CIGMI+RQUmhDqV0ueGLPqxq4kj9+0aiyHCppC6wS6G20pOk2QmLZYcGwzWtDWU/2Q3q8DO&#10;96cJm3N7NefLTv/lm8P7sVNqNOw3CxCB+vAvfroPOs6fwuOXeI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CMM7BAAAA2w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ircle" o:spid="_x0000_s4268" style="position:absolute;left:23749;top:9779;width:431;height:4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6VVcEA&#10;AADbAAAADwAAAGRycy9kb3ducmV2LnhtbERP22rCQBB9L/gPywi+1Y0KrUZXEUWwgpR6eR+yYzaY&#10;nQ3ZNUn79W6h0Lc5nOssVp0tRUO1LxwrGA0TEMSZ0wXnCi7n3esUhA/IGkvHpOCbPKyWvZcFptq1&#10;/EXNKeQihrBPUYEJoUql9Jkhi37oKuLI3VxtMURY51LX2MZwW8pxkrxJiwXHBoMVbQxl99PDKrDv&#10;u8OIzbG5muPnVv9k6/3so1Vq0O/WcxCBuvAv/nPvdZw/gd9f4g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OlVXBAAAA2w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ircle" o:spid="_x0000_s4267" style="position:absolute;left:23876;top:5969;width:203;height:2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NIcEA&#10;AADbAAAADwAAAGRycy9kb3ducmV2LnhtbERP22rCQBB9L/gPywi+1Y0irUZXEUWwgpR6eR+yYzaY&#10;nQ3ZNUn79W6h0Lc5nOssVp0tRUO1LxwrGA0TEMSZ0wXnCi7n3esUhA/IGkvHpOCbPKyWvZcFptq1&#10;/EXNKeQihrBPUYEJoUql9Jkhi37oKuLI3VxtMURY51LX2MZwW8pxkrxJiwXHBoMVbQxl99PDKrDv&#10;u8OIzbG5muPnVv9k6/3so1Vq0O/WcxCBuvAv/nPvdZw/gd9f4g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nDSHBAAAA2w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ircle" o:spid="_x0000_s4266" style="position:absolute;left:24003;top:2032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ousEA&#10;AADbAAAADwAAAGRycy9kb3ducmV2LnhtbERP22rCQBB9L/gPywi+1Y2CrUZXEUWwgpR6eR+yYzaY&#10;nQ3ZNUn79W6h0Lc5nOssVp0tRUO1LxwrGA0TEMSZ0wXnCi7n3esUhA/IGkvHpOCbPKyWvZcFptq1&#10;/EXNKeQihrBPUYEJoUql9Jkhi37oKuLI3VxtMURY51LX2MZwW8pxkrxJiwXHBoMVbQxl99PDKrDv&#10;u8OIzbG5muPnVv9k6/3so1Vq0O/WcxCBuvAv/nPvdZw/gd9f4g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rqLrBAAAA2w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ircle" o:spid="_x0000_s4265" style="position:absolute;left:25019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k2zcIA&#10;AADbAAAADwAAAGRycy9kb3ducmV2LnhtbERPS2vCQBC+F/wPywje6sYebBvdBFEELUipj/uQHbPB&#10;7GzIbpPor+8WCr3Nx/ecZT7YWnTU+sqxgtk0AUFcOF1xqeB82j6/gfABWWPtmBTcyUOejZ6WmGrX&#10;8xd1x1CKGMI+RQUmhCaV0heGLPqpa4gjd3WtxRBhW0rdYh/DbS1fkmQuLVYcGww2tDZU3I7fVoF9&#10;3X7M2By6izl8bvSjWO3e971Sk/GwWoAINIR/8Z97p+P8Ofz+Eg+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TbNwgAAANs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264" style="position:absolute;left:24638;top:11684;width:584;height:5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TVsEA&#10;AADbAAAADwAAAGRycy9kb3ducmV2LnhtbERPTYvCMBC9C/6HMII3TfWgbjWKKIIriKy73odmtinb&#10;TEoT266/frMgeJvH+5zVprOlaKj2hWMFk3ECgjhzuuBcwdfnYbQA4QOyxtIxKfglD5t1v7fCVLuW&#10;P6i5hlzEEPYpKjAhVKmUPjNk0Y9dRRy5b1dbDBHWudQ1tjHclnKaJDNpseDYYLCinaHs53q3Cuz8&#10;cJqwOTc3c77s9SPbHt/eW6WGg267BBGoCy/x033Ucf4c/n+J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1k1bBAAAA2w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ircle" o:spid="_x0000_s4263" style="position:absolute;left:24511;top:15494;width:914;height:9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HJMQA&#10;AADbAAAADwAAAGRycy9kb3ducmV2LnhtbESPT2vCQBDF7wW/wzKCt7qxB62pq4gi2IIU//Q+ZKfZ&#10;0OxsyG6TtJ/eORR6m+G9ee83q83ga9VRG6vABmbTDBRxEWzFpYHb9fD4DComZIt1YDLwQxE269HD&#10;CnMbej5Td0mlkhCOORpwKTW51rFw5DFOQ0Ms2mdoPSZZ21LbFnsJ97V+yrK59lixNDhsaOeo+Lp8&#10;ewN+cXibsTt1H+70vre/xfa4fO2NmYyH7QuoREP6N/9dH63gC6z8IgP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ByT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62" style="position:absolute;left:24765;top:7874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iv8EA&#10;AADbAAAADwAAAGRycy9kb3ducmV2LnhtbERPTYvCMBC9C/6HMII3TfXgajWKKIIriKy73odmtinb&#10;TEoT266/fiMIe5vH+5zVprOlaKj2hWMFk3ECgjhzuuBcwdfnYTQH4QOyxtIxKfglD5t1v7fCVLuW&#10;P6i5hlzEEPYpKjAhVKmUPjNk0Y9dRRy5b1dbDBHWudQ1tjHclnKaJDNpseDYYLCinaHs53q3Cuzb&#10;4TRhc25u5nzZ60e2PS7eW6WGg267BBGoC//il/uo4/wFPH+J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mor/BAAAA2w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line id="Line" o:spid="_x0000_s4261" style="position:absolute;visibility:visible" from="22987,0" to="23114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r0UL8AAADbAAAADwAAAGRycy9kb3ducmV2LnhtbERPy4rCMBTdD/gP4QruxlRBR6pRdKDg&#10;xoUvdHlprk2xualNpu38/WQhzPJw3qtNbyvRUuNLxwom4wQEce50yYWCyzn7XIDwAVlj5ZgU/JKH&#10;zXrwscJUu46P1J5CIWII+xQVmBDqVEqfG7Lox64mjtzDNRZDhE0hdYNdDLeVnCbJXFosOTYYrOnb&#10;UP48/VgFs2s7L+/nXWZvh+zyItTdl9FKjYb9dgkiUB/+xW/3XiuYxvXxS/wBcv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jr0UL8AAADbAAAADwAAAAAAAAAAAAAAAACh&#10;AgAAZHJzL2Rvd25yZXYueG1sUEsFBgAAAAAEAAQA+QAAAI0DAAAAAA==&#10;" stroked="f" strokeweight="1pt">
              <v:stroke miterlimit="4" joinstyle="miter"/>
            </v:line>
            <v:oval id="Circle" o:spid="_x0000_s4260" style="position:absolute;left:21717;top:13716;width:635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kBMMA&#10;AADbAAAADwAAAGRycy9kb3ducmV2LnhtbESPQWvCQBSE70L/w/IKvekmHqpGV5EWwQoi2np/ZJ/Z&#10;YPZtyG6TtL/eFQSPw8x8wyxWva1ES40vHStIRwkI4tzpkgsFP9+b4RSED8gaK8ek4I88rJYvgwVm&#10;2nV8pPYUChEh7DNUYEKoMyl9bsiiH7maOHoX11gMUTaF1A12EW4rOU6Sd2mx5LhgsKYPQ/n19GsV&#10;2Mlml7LZt2ezP3zq/3y9nX11Sr299us5iEB9eIYf7a1WME7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xkBM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59" style="position:absolute;left:22860;top:3937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76c8QA&#10;AADbAAAADwAAAGRycy9kb3ducmV2LnhtbESPS2vDMBCE74X8B7GB3BrZPvThRDEhIZAUQmke98Xa&#10;WCbWyliq7fbXV4VCj8PMfMMsi9E2oqfO144VpPMEBHHpdM2Vgst59/gCwgdkjY1jUvBFHorV5GGJ&#10;uXYDf1B/CpWIEPY5KjAhtLmUvjRk0c9dSxy9m+sshii7SuoOhwi3jcyS5ElarDkuGGxpY6i8nz6t&#10;Avu8e0vZHPurOb5v9Xe53r8eBqVm03G9ABFoDP/hv/ZeK8gy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u+nP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58" style="position:absolute;left:22352;top:19431;width:1193;height:11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f6MMA&#10;AADbAAAADwAAAGRycy9kb3ducmV2LnhtbESPQWvCQBSE70L/w/IK3nSjgrapq0hFUEGktr0/sq/Z&#10;0OzbkF2T6K93BcHjMDPfMPNlZ0vRUO0LxwpGwwQEceZ0wbmCn+/N4A2ED8gaS8ek4EIelouX3hxT&#10;7Vr+ouYUchEh7FNUYEKoUil9ZsiiH7qKOHp/rrYYoqxzqWtsI9yWcpwkU2mx4LhgsKJPQ9n/6WwV&#10;2NlmP2JzaH7N4bjW12y1fd+1SvVfu9UHiEBdeIYf7a1WMJ7A/Uv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Jf6M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57" style="position:absolute;left:21844;top:9779;width:381;height:3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HnMMA&#10;AADbAAAADwAAAGRycy9kb3ducmV2LnhtbESPQWvCQBSE70L/w/IK3nSjiLapq0hFUEGktr0/sq/Z&#10;0OzbkF2T6K93BcHjMDPfMPNlZ0vRUO0LxwpGwwQEceZ0wbmCn+/N4A2ED8gaS8ek4EIelouX3hxT&#10;7Vr+ouYUchEh7FNUYEKoUil9ZsiiH7qKOHp/rrYYoqxzqWtsI9yWcpwkU2mx4LhgsKJPQ9n/6WwV&#10;2NlmP2JzaH7N4bjW12y1fd+1SvVfu9UHiEBdeIYf7a1WMJ7A/Uv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vHnM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56" style="position:absolute;left:21844;top:5969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diB8MA&#10;AADbAAAADwAAAGRycy9kb3ducmV2LnhtbESPQWvCQBSE70L/w/IK3nSjoLapq0hFUEGktr0/sq/Z&#10;0OzbkF2T6K93BcHjMDPfMPNlZ0vRUO0LxwpGwwQEceZ0wbmCn+/N4A2ED8gaS8ek4EIelouX3hxT&#10;7Vr+ouYUchEh7FNUYEKoUil9ZsiiH7qKOHp/rrYYoqxzqWtsI9yWcpwkU2mx4LhgsKJPQ9n/6WwV&#10;2NlmP2JzaH7N4bjW12y1fd+1SvVfu9UHiEBdeIYf7a1WMJ7A/Uv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diB8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55" style="position:absolute;left:21463;top:17526;width:939;height:9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8cMMA&#10;AADbAAAADwAAAGRycy9kb3ducmV2LnhtbESPQWvCQBSE7wX/w/IEb3WjB1tTVxFF0IIUY3t/ZF+z&#10;wezbkF2T6K93hUKPw8x8wyxWva1ES40vHSuYjBMQxLnTJRcKvs+713cQPiBrrByTght5WC0HLwtM&#10;tev4RG0WChEh7FNUYEKoUyl9bsiiH7uaOHq/rrEYomwKqRvsItxWcpokM2mx5LhgsKaNofySXa0C&#10;+7b7nLA5tj/m+LXV93y9nx86pUbDfv0BIlAf/sN/7b1WMJ3B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8cM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54" style="position:absolute;left:22606;top:15621;width:863;height:8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Z68QA&#10;AADbAAAADwAAAGRycy9kb3ducmV2LnhtbESPQWvCQBSE7wX/w/IEb3WjB62pmyAWQQtS1Pb+yL5m&#10;g9m3IbtNYn+9KxR6HGbmG2adD7YWHbW+cqxgNk1AEBdOV1wq+Lzsnl9A+ICssXZMCm7kIc9GT2tM&#10;tev5RN05lCJC2KeowITQpFL6wpBFP3UNcfS+XWsxRNmWUrfYR7it5TxJFtJixXHBYENbQ8X1/GMV&#10;2OXufcbm2H2Z48eb/i02+9WhV2oyHjavIAIN4T/8195rBfMlPL7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ZWev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53" style="position:absolute;left:22733;top:11684;width:558;height:5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NmcAA&#10;AADbAAAADwAAAGRycy9kb3ducmV2LnhtbERPy4rCMBTdC/5DuMLsNNXFjFajiCI4goiv/aW5NsXm&#10;pjSx7fj1k8XALA/nvVh1thQN1b5wrGA8SkAQZ04XnCu4XXfDKQgfkDWWjknBD3lYLfu9BabatXym&#10;5hJyEUPYp6jAhFClUvrMkEU/chVx5B6uthgirHOpa2xjuC3lJEk+pcWCY4PBijaGsuflZRXYr91h&#10;zObY3M3xtNXvbL2ffbdKfQy69RxEoC78i//ce61gEsfGL/EHy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bNmcAAAADbAAAADwAAAAAAAAAAAAAAAACYAgAAZHJzL2Rvd25y&#10;ZXYueG1sUEsFBgAAAAAEAAQA9QAAAIUDAAAAAA==&#10;" filled="f" stroked="f" strokeweight="1pt">
              <v:stroke miterlimit="4" joinstyle="miter"/>
              <v:textbox inset="3pt,3pt,3pt,3pt"/>
            </v:oval>
            <v:shape id="Shape" o:spid="_x0000_s4252" style="position:absolute;left:24383;top:19303;width:1182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R3MUA&#10;AADbAAAADwAAAGRycy9kb3ducmV2LnhtbESPQWsCMRSE70L/Q3iFXqRmFZR2axS1CAVR0BZKb6+b&#10;183i5iVuom7/vREEj8PMfMOMp62txYmaUDlW0O9lIIgLpysuFXx9Lp9fQISIrLF2TAr+KcB08tAZ&#10;Y67dmbd02sVSJAiHHBWYGH0uZSgMWQw954mT9+caizHJppS6wXOC21oOsmwkLVacFgx6Whgq9ruj&#10;VdD9Md+H99/NauWHfuO781AN14VST4/t7A1EpDbew7f2h1YweIXrl/QD5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dHcxQAAANsAAAAPAAAAAAAAAAAAAAAAAJgCAABkcnMv&#10;ZG93bnJldi54bWxQSwUGAAAAAAQABAD1AAAAigMAAAAA&#10;" path="m11613,21600v4181,,7897,-2160,9987,-5400l21600,5400c19510,2160,15794,,11613,,5110,,,4752,,10800v,6048,5110,10800,11613,10800xe" filled="f" stroked="f" strokeweight="1pt">
              <v:stroke miterlimit="4" joinstyle="miter"/>
              <v:path arrowok="t" o:extrusionok="f" o:connecttype="custom" o:connectlocs="3232,3737;3232,3737;3232,3737;3232,3737" o:connectangles="0,90,180,270"/>
            </v:shape>
            <v:oval id="Circle" o:spid="_x0000_s4251" style="position:absolute;left:22860;top:7874;width:304;height:3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XQsAA&#10;AADbAAAADwAAAGRycy9kb3ducmV2LnhtbERPXWvCMBR9F/wP4Qp7m6kKznVGEUVQQUSn75fmrik2&#10;N6WJbbdfvzwIPh7O93zZ2VI0VPvCsYLRMAFBnDldcK7g+r19n4HwAVlj6ZgU/JKH5aLfm2OqXctn&#10;ai4hFzGEfYoKTAhVKqXPDFn0Q1cRR+7H1RZDhHUudY1tDLelHCfJVFosODYYrGhtKLtfHlaB/dge&#10;RmyOzc0cTxv9l612n/tWqbdBt/oCEagLL/HTvdMKJnF9/BJ/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lXQsAAAADbAAAADwAAAAAAAAAAAAAAAACYAgAAZHJzL2Rvd25y&#10;ZXYueG1sUEsFBgAAAAAEAAQA9QAAAIUDAAAAAA==&#10;" filled="f" stroked="f" strokeweight="1pt">
              <v:stroke miterlimit="4" joinstyle="miter"/>
              <v:textbox inset="3pt,3pt,3pt,3pt"/>
            </v:oval>
            <v:oval id="Circle" o:spid="_x0000_s4250" style="position:absolute;left:21971;top:2032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y2cMA&#10;AADbAAAADwAAAGRycy9kb3ducmV2LnhtbESPQWvCQBSE70L/w/IK3nSTCm2NriIVQQUptXp/ZF+z&#10;odm3Ibsmsb/eLQgeh5n5hpkve1uJlhpfOlaQjhMQxLnTJRcKTt+b0TsIH5A1Vo5JwZU8LBdPgzlm&#10;2nX8Re0xFCJC2GeowIRQZ1L63JBFP3Y1cfR+XGMxRNkUUjfYRbit5EuSvEqLJccFgzV9GMp/jxer&#10;wL5t9imbQ3s2h8+1/stX2+muU2r43K9mIAL14RG+t7dawSSF/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Xy2c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49" style="position:absolute;left:17399;top:25400;width:1193;height:11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dsrsMA&#10;AADbAAAADwAAAGRycy9kb3ducmV2LnhtbESPQWvCQBSE70L/w/IK3nSjgrapq0hFUEGktr0/sq/Z&#10;0OzbkF2T6K93BcHjMDPfMPNlZ0vRUO0LxwpGwwQEceZ0wbmCn+/N4A2ED8gaS8ek4EIelouX3hxT&#10;7Vr+ouYUchEh7FNUYEKoUil9ZsiiH7qKOHp/rrYYoqxzqWtsI9yWcpwkU2mx4LhgsKJPQ9n/6WwV&#10;2NlmP2JzaH7N4bjW12y1fd+1SvVfu9UHiEBdeIYf7a1WMBnD/Uv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dsrs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48" style="position:absolute;left:18288;top:27178;width:1473;height:14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JNcQA&#10;AADbAAAADwAAAGRycy9kb3ducmV2LnhtbESP3WrCQBSE74W+w3IK3ulGhbamriIVQQWR+nN/yJ5m&#10;Q7NnQ3ZNYp/eLQheDjPzDTNbdLYUDdW+cKxgNExAEGdOF5wrOJ/Wgw8QPiBrLB2Tght5WMxfejNM&#10;tWv5m5pjyEWEsE9RgQmhSqX0mSGLfugq4uj9uNpiiLLOpa6xjXBbynGSvEmLBccFgxV9Gcp+j1er&#10;wL6vdyM2++Zi9oeV/suWm+m2Var/2i0/QQTqwjP8aG+0gskE/r/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7yTX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47" style="position:absolute;left:19304;top:25273;width:1371;height:13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JRQcQA&#10;AADbAAAADwAAAGRycy9kb3ducmV2LnhtbESPQWvCQBSE74L/YXlCb7rRFm2jq4giWEGktr0/ss9s&#10;MPs2ZLdJ2l/fFQSPw8x8wyxWnS1FQ7UvHCsYjxIQxJnTBecKvj53w1cQPiBrLB2Tgl/ysFr2ewtM&#10;tWv5g5pzyEWEsE9RgQmhSqX0mSGLfuQq4uhdXG0xRFnnUtfYRrgt5SRJptJiwXHBYEUbQ9n1/GMV&#10;2NnuMGZzbL7N8bTVf9l6//beKvU06NZzEIG68Ajf23ut4PkFb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SUUH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46" style="position:absolute;left:21336;top:21336;width:1270;height:1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702sQA&#10;AADbAAAADwAAAGRycy9kb3ducmV2LnhtbESPQWvCQBSE74L/YXlCb7rRUm2jq4giWEGktr0/ss9s&#10;MPs2ZLdJ2l/fFQSPw8x8wyxWnS1FQ7UvHCsYjxIQxJnTBecKvj53w1cQPiBrLB2Tgl/ysFr2ewtM&#10;tWv5g5pzyEWEsE9RgQmhSqX0mSGLfuQq4uhdXG0xRFnnUtfYRrgt5SRJptJiwXHBYEUbQ9n1/GMV&#10;2NnuMGZzbL7N8bTVf9l6//beKvU06NZzEIG68Ajf23ut4PkFb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9Nr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45" style="position:absolute;left:20320;top:23241;width:1397;height:13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qrcMA&#10;AADbAAAADwAAAGRycy9kb3ducmV2LnhtbESP3WrCQBSE7wu+w3KE3tWNFqxGVxFFsIKIf/eH7DEb&#10;zJ4N2W2S9undQqGXw8x8w8yXnS1FQ7UvHCsYDhIQxJnTBecKrpft2wSED8gaS8ek4Js8LBe9lzmm&#10;2rV8ouYcchEh7FNUYEKoUil9ZsiiH7iKOHp3V1sMUda51DW2EW5LOUqSsbRYcFwwWNHaUPY4f1kF&#10;9mO7H7I5NDdzOG70T7baTT9bpV773WoGIlAX/sN/7Z1W8D6G3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xqrc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shape id="Shape" o:spid="_x0000_s4244" style="position:absolute;left:17399;top:29337;width:1320;height:105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26MYA&#10;AADbAAAADwAAAGRycy9kb3ducmV2LnhtbESPUUvDMBSF34X9h3AHvgyXqkxHXVqmMhDGBlZh+HZt&#10;rk1ZcxObbKv/3ggDHw/nnO9wFuVgO3GkPrSOFVxPMxDEtdMtNwre31ZXcxAhImvsHJOCHwpQFqOL&#10;BebanfiVjlVsRIJwyFGBidHnUobakMUwdZ44eV+utxiT7BupezwluO3kTZbdSYstpwWDnp4M1fvq&#10;YBVMPszu+/lzu177md/6yWNoZ5taqcvxsHwAEWmI/+Fz+0UruL2Hvy/pB8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t26MYAAADbAAAADwAAAAAAAAAAAAAAAACYAgAAZHJz&#10;L2Rvd25yZXYueG1sUEsFBgAAAAAEAAQA9QAAAIsDAAAAAA==&#10;" path="m21600,13533c21600,5986,16823,,10800,,4777,,,5985,,13533v,3122,831,5985,2285,8067l19523,21600v1246,-2342,2077,-5205,2077,-8067xe" filled="f" stroked="f" strokeweight="1pt">
              <v:stroke miterlimit="4" joinstyle="miter"/>
              <v:path arrowok="t" o:extrusionok="f" o:connecttype="custom" o:connectlocs="4036,2572;4036,2572;4036,2572;4036,2572" o:connectangles="0,90,180,270"/>
            </v:shape>
            <v:shape id="Shape" o:spid="_x0000_s4243" style="position:absolute;left:25272;top:21463;width:293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imsIA&#10;AADbAAAADwAAAGRycy9kb3ducmV2LnhtbERPTWsCMRC9F/wPYYReRLO1KLIaxVYKBVGoCuJt3Iyb&#10;xc0k3aS6/ffmUOjx8b5ni9bW4kZNqBwreBlkIIgLpysuFRz2H/0JiBCRNdaOScEvBVjMO08zzLW7&#10;8xfddrEUKYRDjgpMjD6XMhSGLIaB88SJu7jGYkywKaVu8J7CbS2HWTaWFitODQY9vRsqrrsfq6B3&#10;Msfv1Xm7XvuR3/reW6hGm0Kp5267nIKI1MZ/8Z/7Uyt4TWPTl/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OKawgAAANsAAAAPAAAAAAAAAAAAAAAAAJgCAABkcnMvZG93&#10;bnJldi54bWxQSwUGAAAAAAQABAD1AAAAhwMAAAAA&#10;" path="m,10681v,4510,8452,8308,21600,10919l21600,c8452,2374,,6171,,10681xe" filled="f" stroked="f" strokeweight="1pt">
              <v:stroke miterlimit="4" joinstyle="miter"/>
              <v:path arrowok="t" o:extrusionok="f" o:connecttype="custom" o:connectlocs="198,3090;198,3090;198,3090;198,3090" o:connectangles="0,90,180,270"/>
            </v:shape>
            <v:oval id="Circle" o:spid="_x0000_s4242" style="position:absolute;left:18415;top:23368;width:1270;height:1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+38MA&#10;AADbAAAADwAAAGRycy9kb3ducmV2LnhtbESPQWvCQBSE7wX/w/IEb7pRodXUVUQRtCCibe+P7DMb&#10;zL4N2TWJ/fXdgtDjMDPfMItVZ0vRUO0LxwrGowQEceZ0wbmCr8/dcAbCB2SNpWNS8CAPq2XvZYGp&#10;di2fqbmEXEQI+xQVmBCqVEqfGbLoR64ijt7V1RZDlHUudY1thNtSTpLkVVosOC4YrGhjKLtd7laB&#10;fdt9jNkcm29zPG31T7bezw+tUoN+t34HEagL/+Fne68VTOf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P+38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41" style="position:absolute;left:16383;top:27305;width:1270;height:1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kP8AA&#10;AADbAAAADwAAAGRycy9kb3ducmV2LnhtbERPXWvCMBR9F/wP4Qp7m6kiznVGEUVQQUSn75fmrik2&#10;N6WJbbdfvzwIPh7O93zZ2VI0VPvCsYLRMAFBnDldcK7g+r19n4HwAVlj6ZgU/JKH5aLfm2OqXctn&#10;ai4hFzGEfYoKTAhVKqXPDFn0Q1cRR+7H1RZDhHUudY1tDLelHCfJVFosODYYrGhtKLtfHlaB/dge&#10;RmyOzc0cTxv9l612n/tWqbdBt/oCEagLL/HTvdMKJnF9/BJ/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8kP8AAAADbAAAADwAAAAAAAAAAAAAAAACYAgAAZHJzL2Rvd25y&#10;ZXYueG1sUEsFBgAAAAAEAAQA9QAAAIUDAAAAAA==&#10;" filled="f" stroked="f" strokeweight="1pt">
              <v:stroke miterlimit="4" joinstyle="miter"/>
              <v:textbox inset="3pt,3pt,3pt,3pt"/>
            </v:oval>
            <v:oval id="Circle" o:spid="_x0000_s4240" style="position:absolute;left:22225;top:23241;width:1549;height:15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BpMMA&#10;AADbAAAADwAAAGRycy9kb3ducmV2LnhtbESPQWvCQBSE70L/w/IK3nSTIm2NriIVQQUptXp/ZF+z&#10;odm3Ibsmsb/eLQgeh5n5hpkve1uJlhpfOlaQjhMQxLnTJRcKTt+b0TsIH5A1Vo5JwZU8LBdPgzlm&#10;2nX8Re0xFCJC2GeowIRQZ1L63JBFP3Y1cfR+XGMxRNkUUjfYRbit5EuSvEqLJccFgzV9GMp/jxer&#10;wL5t9imbQ3s2h8+1/stX2+muU2r43K9mIAL14RG+t7dawSSF/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OBpM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shape id="Shape" o:spid="_x0000_s4239" style="position:absolute;left:24129;top:23114;width:1385;height:1664;visibility:visible;mso-wrap-style:square;v-text-anchor:middle" coordsize="21600,2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rmMUA&#10;AADbAAAADwAAAGRycy9kb3ducmV2LnhtbESPQWsCMRSE7wX/Q3iCt5pVirarUVQq9tKD2oLeHpvn&#10;Zt3Ny7KJuu2vbwqCx2FmvmGm89ZW4kqNLxwrGPQTEMSZ0wXnCr726+dXED4ga6wck4If8jCfdZ6m&#10;mGp34y1ddyEXEcI+RQUmhDqV0meGLPq+q4mjd3KNxRBlk0vd4C3CbSWHSTKSFguOCwZrWhnKyt3F&#10;Kng7U3lY7OtQ/m6WNDbH9Se9fyvV67aLCYhAbXiE7+0PreBlCP9f4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OuYxQAAANsAAAAPAAAAAAAAAAAAAAAAAJgCAABkcnMv&#10;ZG93bnJldi54bWxQSwUGAAAAAAQABAD1AAAAigMAAAAA&#10;" path="m,10641v,5891,5747,10800,13079,10800c16448,21441,19420,20459,21600,18823r,-16200c19222,986,16250,5,13079,5,5747,-159,,4586,,10641xe" filled="f" stroked="f" strokeweight="1pt">
              <v:stroke miterlimit="4" joinstyle="miter"/>
              <v:path arrowok="t" o:extrusionok="f" o:connecttype="custom" o:connectlocs="4438,6457;4438,6457;4438,6457;4438,6457" o:connectangles="0,90,180,270"/>
            </v:shape>
            <v:oval id="Circle" o:spid="_x0000_s4238" style="position:absolute;left:23114;top:25146;width:1727;height:17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26SMQA&#10;AADbAAAADwAAAGRycy9kb3ducmV2LnhtbESPQWvCQBSE74L/YXlCb7rRFm2jq4giWEGktr0/ss9s&#10;MPs2ZLdJ2l/fFQSPw8x8wyxWnS1FQ7UvHCsYjxIQxJnTBecKvj53w1cQPiBrLB2Tgl/ysFr2ewtM&#10;tWv5g5pzyEWEsE9RgQmhSqX0mSGLfuQq4uhdXG0xRFnnUtfYRrgt5SRJptJiwXHBYEUbQ9n1/GMV&#10;2NnuMGZzbL7N8bTVf9l6//beKvU06NZzEIG68Ajf23ut4OUZb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9ukj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shape id="Shape" o:spid="_x0000_s4237" style="position:absolute;left:25018;top:25146;width:496;height:165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+b4sUA&#10;AADbAAAADwAAAGRycy9kb3ducmV2LnhtbESPQWsCMRSE74X+h/AKXkSzFhVZjVJbhIJUqAri7bl5&#10;bpZuXtJNquu/N4VCj8PMfMPMFq2txYWaUDlWMOhnIIgLpysuFex3q94ERIjIGmvHpOBGARbzx4cZ&#10;5tpd+ZMu21iKBOGQowITo8+lDIUhi6HvPHHyzq6xGJNsSqkbvCa4reVzlo2lxYrTgkFPr4aKr+2P&#10;VdA9msP322mzXvuR3/juMlSjj0KpzlP7MgURqY3/4b/2u1YwHMLvl/Q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5vixQAAANsAAAAPAAAAAAAAAAAAAAAAAJgCAABkcnMv&#10;ZG93bnJldi54bWxQSwUGAAAAAAQABAD1AAAAigMAAAAA&#10;" path="m,10800v,4652,8862,8640,21600,10800l21600,c8862,1994,,6148,,10800xe" filled="f" stroked="f" strokeweight="1pt">
              <v:stroke miterlimit="4" joinstyle="miter"/>
              <v:path arrowok="t" o:extrusionok="f" o:connecttype="custom" o:connectlocs="569,6310;569,6310;569,6310;569,6310" o:connectangles="0,90,180,270"/>
            </v:shape>
            <v:shape id="Shape" o:spid="_x0000_s4236" style="position:absolute;left:24002;top:26923;width:1575;height:20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+ecYA&#10;AADbAAAADwAAAGRycy9kb3ducmV2LnhtbESPQWsCMRSE74X+h/CEXkSzFrfIapTWUhCkQlUQb8/N&#10;c7N085JuUt3++0Yo9DjMzDfMbNHZRlyoDbVjBaNhBoK4dLrmSsF+9zaYgAgRWWPjmBT8UIDF/P5u&#10;hoV2V/6gyzZWIkE4FKjAxOgLKUNpyGIYOk+cvLNrLcYk20rqFq8Jbhv5mGVP0mLNacGgp6Wh8nP7&#10;bRX0j+bw9XrarNc+9xvffwl1/l4q9dDrnqcgInXxP/zXXmkF4xxuX9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M+ecYAAADbAAAADwAAAAAAAAAAAAAAAACYAgAAZHJz&#10;L2Rvd25yZXYueG1sUEsFBgAAAAAEAAQA9QAAAIsDAAAAAA==&#10;" path="m,10866v,5963,6271,10734,14110,10734c16897,21600,19510,20937,21600,19877r,-18154c19510,663,16897,,14110,,6271,132,,4903,,10866xe" filled="f" stroked="f" strokeweight="1pt">
              <v:stroke miterlimit="4" joinstyle="miter"/>
              <v:path arrowok="t" o:extrusionok="f" o:connecttype="custom" o:connectlocs="5742,9924;5742,9924;5742,9924;5742,9924" o:connectangles="0,90,180,270"/>
            </v:shape>
            <v:shape id="Shape" o:spid="_x0000_s4235" style="position:absolute;left:22986;top:28956;width:2541;height:14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gDsYA&#10;AADbAAAADwAAAGRycy9kb3ducmV2LnhtbESP3WoCMRSE74W+QzgFb0SzliqyGqW2CAVR8AfEu+Pm&#10;uFm6OUk3qW7fvikUejnMzDfMbNHaWtyoCZVjBcNBBoK4cLriUsHxsOpPQISIrLF2TAq+KcBi/tCZ&#10;Ya7dnXd028dSJAiHHBWYGH0uZSgMWQwD54mTd3WNxZhkU0rd4D3BbS2fsmwsLVacFgx6ejVUfOy/&#10;rILe2Zw+3y7b9dqP/Nb3lqEabQqluo/tyxREpDb+h//a71rB8xh+v6Qf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GgDsYAAADbAAAADwAAAAAAAAAAAAAAAACYAgAAZHJz&#10;L2Rvd25yZXYueG1sUEsFBgAAAAAEAAQA9QAAAIsDAAAAAA=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<v:stroke miterlimit="4" joinstyle="miter"/>
              <v:path arrowok="t" o:extrusionok="f" o:connecttype="custom" o:connectlocs="14940,4598;14940,4598;14940,4598;14940,4598" o:connectangles="0,90,180,270"/>
            </v:shape>
            <v:shape id="Shape" o:spid="_x0000_s4234" style="position:absolute;left:21081;top:29082;width:1753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0FlcYA&#10;AADbAAAADwAAAGRycy9kb3ducmV2LnhtbESPUUvDMBSF34X9h3AHvgyXKk5HXVqmMhDGBlZh+HZt&#10;rk1ZcxObbKv/3ggDHw/nnO9wFuVgO3GkPrSOFVxPMxDEtdMtNwre31ZXcxAhImvsHJOCHwpQFqOL&#10;BebanfiVjlVsRIJwyFGBidHnUobakMUwdZ44eV+utxiT7BupezwluO3kTZbdSYstpwWDnp4M1fvq&#10;YBVMPszu+/lzu177md/6yWNoZ5taqcvxsHwAEWmI/+Fz+0UruL2Hvy/pB8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0FlcYAAADbAAAADwAAAAAAAAAAAAAAAACYAgAAZHJz&#10;L2Rvd25yZXYueG1sUEsFBgAAAAAEAAQA9QAAAIsDAAAAAA==&#10;" path="m21600,14904c21600,6696,16748,,10800,,4852,,,6696,,14904v,2376,470,4752,1252,6696l20348,21600v782,-1944,1252,-4320,1252,-6696xe" filled="f" stroked="f" strokeweight="1pt">
              <v:stroke miterlimit="4" joinstyle="miter"/>
              <v:path arrowok="t" o:extrusionok="f" o:connecttype="custom" o:connectlocs="7112,3737;7112,3737;7112,3737;7112,3737" o:connectangles="0,90,180,270"/>
            </v:shape>
            <v:oval id="Circle" o:spid="_x0000_s4233" style="position:absolute;left:22098;top:27051;width:1879;height:18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koOcAA&#10;AADbAAAADwAAAGRycy9kb3ducmV2LnhtbERPXWvCMBR9F/wP4Qp7m6kiznVGEUVQQUSn75fmrik2&#10;N6WJbbdfvzwIPh7O93zZ2VI0VPvCsYLRMAFBnDldcK7g+r19n4HwAVlj6ZgU/JKH5aLfm2OqXctn&#10;ai4hFzGEfYoKTAhVKqXPDFn0Q1cRR+7H1RZDhHUudY1tDLelHCfJVFosODYYrGhtKLtfHlaB/dge&#10;RmyOzc0cTxv9l612n/tWqbdBt/oCEagLL/HTvdMKJnFs/BJ/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koOcAAAADbAAAADwAAAAAAAAAAAAAAAACYAgAAZHJzL2Rvd25y&#10;ZXYueG1sUEsFBgAAAAAEAAQA9QAAAIUDAAAAAA==&#10;" filled="f" stroked="f" strokeweight="1pt">
              <v:stroke miterlimit="4" joinstyle="miter"/>
              <v:textbox inset="3pt,3pt,3pt,3pt"/>
            </v:oval>
            <v:oval id="Circle" o:spid="_x0000_s4232" style="position:absolute;left:20193;top:27178;width:1676;height:16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NosMA&#10;AADbAAAADwAAAGRycy9kb3ducmV2LnhtbESPQWvCQBSE7wX/w/IEb7pRpNXUVUQRtCCibe+P7DMb&#10;zL4N2TWJ/fXdgtDjMDPfMItVZ0vRUO0LxwrGowQEceZ0wbmCr8/dcAbCB2SNpWNS8CAPq2XvZYGp&#10;di2fqbmEXEQI+xQVmBCqVEqfGbLoR64ijt7V1RZDlHUudY1thNtSTpLkVVosOC4YrGhjKLtd7laB&#10;fdt9jNkcm29zPG31T7bezw+tUoN+t34HEagL/+Fne68VTOf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WNos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31" style="position:absolute;left:23241;top:21336;width:1371;height:13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y4sAA&#10;AADbAAAADwAAAGRycy9kb3ducmV2LnhtbERPXWvCMBR9F/wP4Qp7m6mCznVGEUVQQUSn75fmrik2&#10;N6WJbbdfvzwIPh7O93zZ2VI0VPvCsYLRMAFBnDldcK7g+r19n4HwAVlj6ZgU/JKH5aLfm2OqXctn&#10;ai4hFzGEfYoKTAhVKqXPDFn0Q1cRR+7H1RZDhHUudY1tDLelHCfJVFosODYYrGhtKLtfHlaB/dge&#10;RmyOzc0cTxv9l612n/tWqbdBt/oCEagLL/HTvdMKJnF9/BJ/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ay4sAAAADbAAAADwAAAAAAAAAAAAAAAACYAgAAZHJzL2Rvd25y&#10;ZXYueG1sUEsFBgAAAAAEAAQA9QAAAIUDAAAAAA==&#10;" filled="f" stroked="f" strokeweight="1pt">
              <v:stroke miterlimit="4" joinstyle="miter"/>
              <v:textbox inset="3pt,3pt,3pt,3pt"/>
            </v:oval>
            <v:shape id="Shape" o:spid="_x0000_s4230" style="position:absolute;left:19177;top:29210;width:1524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up8YA&#10;AADbAAAADwAAAGRycy9kb3ducmV2LnhtbESP3WoCMRSE7wu+QzhCb0SzFraU1SjVUhCkgj8g3p1u&#10;TjdLNyfpJtX17U1B6OUwM98w03lnG3GmNtSOFYxHGQji0umaKwWH/fvwBUSIyBobx6TgSgHms97D&#10;FAvtLryl8y5WIkE4FKjAxOgLKUNpyGIYOU+cvC/XWoxJtpXULV4S3DbyKcuepcWa04JBT0tD5ffu&#10;1yoYnMzx5+1zs1773G/8YBHq/KNU6rHfvU5AROrif/jeXmkF+Rj+vq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Gup8YAAADbAAAADwAAAAAAAAAAAAAAAACYAgAAZHJz&#10;L2Rvd25yZXYueG1sUEsFBgAAAAAEAAQA9QAAAIsDAAAAAA==&#10;" path="m21600,14242c21600,6409,16740,,10800,,4860,,,6409,,14242v,2848,540,5222,1620,7358l19980,21600v1080,-2136,1620,-4747,1620,-7358xe" filled="f" stroked="f" strokeweight="1pt">
              <v:stroke miterlimit="4" joinstyle="miter"/>
              <v:path arrowok="t" o:extrusionok="f" o:connecttype="custom" o:connectlocs="5376,3090;5376,3090;5376,3090;5376,3090" o:connectangles="0,90,180,270"/>
            </v:shape>
            <v:oval id="Circle" o:spid="_x0000_s4229" style="position:absolute;left:21209;top:25146;width:1549;height:15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JDsMA&#10;AADbAAAADwAAAGRycy9kb3ducmV2LnhtbESPQWvCQBSE70L/w/IK3nSjoLapq0hFUEGktr0/sq/Z&#10;0OzbkF2T6K93BcHjMDPfMPNlZ0vRUO0LxwpGwwQEceZ0wbmCn+/N4A2ED8gaS8ek4EIelouX3hxT&#10;7Vr+ouYUchEh7FNUYEKoUil9ZsiiH7qKOHp/rrYYoqxzqWtsI9yWcpwkU2mx4LhgsKJPQ9n/6WwV&#10;2NlmP2JzaH7N4bjW12y1fd+1SvVfu9UHiEBdeIYf7a1WMBnD/Uv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iJDs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28" style="position:absolute;left:18796;top:11811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slcQA&#10;AADbAAAADwAAAGRycy9kb3ducmV2LnhtbESPQWvCQBSE74L/YXlCb7rRUm2jq4giWEGktr0/ss9s&#10;MPs2ZLdJ2l/fFQSPw8x8wyxWnS1FQ7UvHCsYjxIQxJnTBecKvj53w1cQPiBrLB2Tgl/ysFr2ewtM&#10;tWv5g5pzyEWEsE9RgQmhSqX0mSGLfuQq4uhdXG0xRFnnUtfYRrgt5SRJptJiwXHBYEUbQ9n1/GMV&#10;2NnuMGZzbL7N8bTVf9l6//beKvU06NZzEIG68Ajf23ut4OUZb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kLJX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27" style="position:absolute;left:16891;top:7874;width:203;height:2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204cQA&#10;AADbAAAADwAAAGRycy9kb3ducmV2LnhtbESPQWvCQBSE74L/YXlCb7pRWm2jq4giWEGktr0/ss9s&#10;MPs2ZLdJ2l/fFQSPw8x8wyxWnS1FQ7UvHCsYjxIQxJnTBecKvj53w1cQPiBrLB2Tgl/ysFr2ewtM&#10;tWv5g5pzyEWEsE9RgQmhSqX0mSGLfuQq4uhdXG0xRFnnUtfYRrgt5SRJptJiwXHBYEUbQ9n1/GMV&#10;2NnuMGZzbL7N8bTVf9l6//beKvU06NZzEIG68Ajf23ut4OUZb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NtOH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26" style="position:absolute;left:15494;top:25400;width:1016;height:10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ResQA&#10;AADbAAAADwAAAGRycy9kb3ducmV2LnhtbESP3WrCQBSE74W+w3IK3ulGwbamriIVQQWR+nN/yJ5m&#10;Q7NnQ3ZNYp/eLQheDjPzDTNbdLYUDdW+cKxgNExAEGdOF5wrOJ/Wgw8QPiBrLB2Tght5WMxfejNM&#10;tWv5m5pjyEWEsE9RgQmhSqX0mSGLfugq4uj9uNpiiLLOpa6xjXBbynGSvEmLBccFgxV9Gcp+j1er&#10;wL6vdyM2++Zi9oeV/suWm+m2Var/2i0/QQTqwjP8aG+0gskE/r/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EXr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25" style="position:absolute;left:15748;top:17653;width:635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PDcMA&#10;AADbAAAADwAAAGRycy9kb3ducmV2LnhtbESP3WrCQBSE7wu+w3KE3tWNQq1GVxFFsIKIf/eH7DEb&#10;zJ4N2W2S9undQqGXw8x8w8yXnS1FQ7UvHCsYDhIQxJnTBecKrpft2wSED8gaS8ek4Js8LBe9lzmm&#10;2rV8ouYcchEh7FNUYEKoUil9ZsiiH7iKOHp3V1sMUda51DW2EW5LOUqSsbRYcFwwWNHaUPY4f1kF&#10;9mO7H7I5NDdzOG70T7baTT9bpV773WoGIlAX/sN/7Z1W8D6G3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OPDc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24" style="position:absolute;left:15621;top:21590;width:838;height:8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qlsMA&#10;AADbAAAADwAAAGRycy9kb3ducmV2LnhtbESP3WrCQBSE7wu+w3KE3tWNhVaNriIWwQoi/t0fssds&#10;MHs2ZLdJ6tO7QqGXw8x8w8wWnS1FQ7UvHCsYDhIQxJnTBecKzqf12xiED8gaS8ek4Jc8LOa9lxmm&#10;2rV8oOYYchEh7FNUYEKoUil9ZsiiH7iKOHpXV1sMUda51DW2EW5L+Z4kn9JiwXHBYEUrQ9nt+GMV&#10;2NF6O2Szay5mt//S92y5mXy3Sr32u+UURKAu/If/2hut4GME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8qls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23" style="position:absolute;left:15748;top:13843;width:431;height:4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C+5MAA&#10;AADbAAAADwAAAGRycy9kb3ducmV2LnhtbERPXWvCMBR9F/wP4Qp7m6mCznVGEUVQQUSn75fmrik2&#10;N6WJbbdfvzwIPh7O93zZ2VI0VPvCsYLRMAFBnDldcK7g+r19n4HwAVlj6ZgU/JKH5aLfm2OqXctn&#10;ai4hFzGEfYoKTAhVKqXPDFn0Q1cRR+7H1RZDhHUudY1tDLelHCfJVFosODYYrGhtKLtfHlaB/dge&#10;RmyOzc0cTxv9l612n/tWqbdBt/oCEagLL/HTvdMKJnFs/BJ/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C+5MAAAADbAAAADwAAAAAAAAAAAAAAAACYAgAAZHJzL2Rvd25y&#10;ZXYueG1sUEsFBgAAAAAEAAQA9QAAAIUDAAAAAA==&#10;" filled="f" stroked="f" strokeweight="1pt">
              <v:stroke miterlimit="4" joinstyle="miter"/>
              <v:textbox inset="3pt,3pt,3pt,3pt"/>
            </v:oval>
            <v:oval id="Circle" o:spid="_x0000_s4222" style="position:absolute;left:17018;top:4064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bf8MA&#10;AADbAAAADwAAAGRycy9kb3ducmV2LnhtbESPQWvCQBSE7wX/w/IEb7pRsNXUVUQRtCCibe+P7DMb&#10;zL4N2TWJ/fXdgtDjMDPfMItVZ0vRUO0LxwrGowQEceZ0wbmCr8/dcAbCB2SNpWNS8CAPq2XvZYGp&#10;di2fqbmEXEQI+xQVmBCqVEqfGbLoR64ijt7V1RZDlHUudY1thNtSTpLkVVosOC4YrGhjKLtd7laB&#10;fdt9jNkcm29zPG31T7bezw+tUoN+t34HEagL/+Fne68VTOf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wbf8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21" style="position:absolute;left:16637;top:15748;width:609;height:6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4X8EA&#10;AADbAAAADwAAAGRycy9kb3ducmV2LnhtbERPz2vCMBS+D/wfwhN2W1N3cLM2FXEIbiDDqvdH82yK&#10;zUtpsrbbX78cBjt+fL/zzWRbMVDvG8cKFkkKgrhyuuFaweW8f3oF4QOyxtYxKfgmD5ti9pBjpt3I&#10;JxrKUIsYwj5DBSaELpPSV4Ys+sR1xJG7ud5iiLCvpe5xjOG2lc9pupQWG44NBjvaGaru5ZdVYF/2&#10;Hws2x+Fqjp9v+qfaHlbvo1KP82m7BhFoCv/iP/dBK1jG9fFL/A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aeF/BAAAA2w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ircle" o:spid="_x0000_s4220" style="position:absolute;left:16510;top:23368;width:1092;height:10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dxMQA&#10;AADbAAAADwAAAGRycy9kb3ducmV2LnhtbESPQWvCQBSE74X+h+UVvNVNPNgaXUNoEbQgRVvvj+wz&#10;G8y+Ddk1SfvrXaHQ4zAz3zCrfLSN6KnztWMF6TQBQVw6XXOl4Ptr8/wKwgdkjY1jUvBDHvL148MK&#10;M+0GPlB/DJWIEPYZKjAhtJmUvjRk0U9dSxy9s+sshii7SuoOhwi3jZwlyVxarDkuGGzpzVB5OV6t&#10;Avuy+UjZ7PuT2X++69+y2C52g1KTp7FYggg0hv/wX3urFcxTuH+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3cT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19" style="position:absolute;left:17907;top:5969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Ds8MA&#10;AADbAAAADwAAAGRycy9kb3ducmV2LnhtbESPQWvCQBSE7wX/w/IEb3WjB1tTVxFF0IIUY3t/ZF+z&#10;wezbkF2T6K93hUKPw8x8wyxWva1ES40vHSuYjBMQxLnTJRcKvs+713cQPiBrrByTght5WC0HLwtM&#10;tev4RG0WChEh7FNUYEKoUyl9bsiiH7uaOHq/rrEYomwKqRvsItxWcpokM2mx5LhgsKaNofySXa0C&#10;+7b7nLA5tj/m+LXV93y9nx86pUbDfv0BIlAf/sN/7b1WMJvC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RDs8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18" style="position:absolute;left:16510;top:19558;width:863;height:8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mKMMA&#10;AADbAAAADwAAAGRycy9kb3ducmV2LnhtbESP3WrCQBSE7wu+w3KE3tWNFqxGVxFFsIKIf/eH7DEb&#10;zJ4N2W2S9undQqGXw8x8w8yXnS1FQ7UvHCsYDhIQxJnTBecKrpft2wSED8gaS8ek4Js8LBe9lzmm&#10;2rV8ouYcchEh7FNUYEKoUil9ZsiiH7iKOHp3V1sMUda51DW2EW5LOUqSsbRYcFwwWNHaUPY4f1kF&#10;9mO7H7I5NDdzOG70T7baTT9bpV773WoGIlAX/sN/7Z1WMH6H3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jmKM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17" style="position:absolute;left:14605;top:19558;width:736;height:7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+XMMA&#10;AADbAAAADwAAAGRycy9kb3ducmV2LnhtbESP3WrCQBSE7wu+w3KE3tWNUqxGVxFFsIKIf/eH7DEb&#10;zJ4N2W2S9undQqGXw8x8w8yXnS1FQ7UvHCsYDhIQxJnTBecKrpft2wSED8gaS8ek4Js8LBe9lzmm&#10;2rV8ouYcchEh7FNUYEKoUil9ZsiiH7iKOHp3V1sMUda51DW2EW5LOUqSsbRYcFwwWNHaUPY4f1kF&#10;9mO7H7I5NDdzOG70T7baTT9bpV773WoGIlAX/sN/7Z1WMH6H3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F+XM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16" style="position:absolute;left:18034;top:2032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3bx8MA&#10;AADbAAAADwAAAGRycy9kb3ducmV2LnhtbESP3WrCQBSE7wu+w3KE3tWNQq1GVxFFsIKIf/eH7DEb&#10;zJ4N2W2S9undQqGXw8x8w8yXnS1FQ7UvHCsYDhIQxJnTBecKrpft2wSED8gaS8ek4Js8LBe9lzmm&#10;2rV8ouYcchEh7FNUYEKoUil9ZsiiH7iKOHp3V1sMUda51DW2EW5LOUqSsbRYcFwwWNHaUPY4f1kF&#10;9mO7H7I5NDdzOG70T7baTT9bpV773WoGIlAX/sN/7Z1WMH6H3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3bx8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15" style="position:absolute;left:14859;top:11811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9FsMMA&#10;AADbAAAADwAAAGRycy9kb3ducmV2LnhtbESPQWvCQBSE70L/w/IK3upGD2lNXUUUQQsi2vb+yL5m&#10;Q7NvQ3ZNor/eFQSPw8x8w8wWva1ES40vHSsYjxIQxLnTJRcKfr43bx8gfEDWWDkmBRfysJi/DGaY&#10;adfxkdpTKESEsM9QgQmhzqT0uSGLfuRq4uj9ucZiiLIppG6wi3BbyUmSpNJiyXHBYE0rQ/n/6WwV&#10;2PfN15jNvv01+8NaX/PldrrrlBq+9stPEIH68Aw/2lutIE3h/i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9FsM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14" style="position:absolute;left:14732;top:15748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gK8QA&#10;AADbAAAADwAAAGRycy9kb3ducmV2LnhtbESPQWvCQBSE7wX/w/IEb3VjD1pTN0EsghakqO39kX3N&#10;BrNvQ3ZNYn+9KxR6HGbmG2aVD7YWHbW+cqxgNk1AEBdOV1wq+Dpvn19B+ICssXZMCm7kIc9GTytM&#10;tev5SN0plCJC2KeowITQpFL6wpBFP3UNcfR+XGsxRNmWUrfYR7it5UuSzKXFiuOCwYY2horL6WoV&#10;2MX2Y8bm0H2bw+e7/i3Wu+W+V2oyHtZvIAIN4T/8195pBfMFPL7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z4Cv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13" style="position:absolute;left:14986;top:8001;width:152;height: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0WcEA&#10;AADbAAAADwAAAGRycy9kb3ducmV2LnhtbERPz2vCMBS+D/wfwhN2W1N3cLM2FXEIbiDDqvdH82yK&#10;zUtpsrbbX78cBjt+fL/zzWRbMVDvG8cKFkkKgrhyuuFaweW8f3oF4QOyxtYxKfgmD5ti9pBjpt3I&#10;JxrKUIsYwj5DBSaELpPSV4Ys+sR1xJG7ud5iiLCvpe5xjOG2lc9pupQWG44NBjvaGaru5ZdVYF/2&#10;Hws2x+Fqjp9v+qfaHlbvo1KP82m7BhFoCv/iP/dBK1jGsfFL/A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sdFnBAAAA2w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ircle" o:spid="_x0000_s4212" style="position:absolute;left:14986;top:4064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RwsQA&#10;AADbAAAADwAAAGRycy9kb3ducmV2LnhtbESPQWvCQBSE7wX/w/IEb3VjD1pTN0EsghakqO39kX3N&#10;BrNvQ3ZNYn+9Wyh4HGbmG2aVD7YWHbW+cqxgNk1AEBdOV1wq+Dpvn19B+ICssXZMCm7kIc9GTytM&#10;tev5SN0plCJC2KeowITQpFL6wpBFP3UNcfR+XGsxRNmWUrfYR7it5UuSzKXFiuOCwYY2horL6WoV&#10;2MX2Y8bm0H2bw+e7/i3Wu+W+V2oyHtZvIAIN4RH+b++0gvkS/r7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0cL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11" style="position:absolute;left:15875;top:9906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ugsAA&#10;AADbAAAADwAAAGRycy9kb3ducmV2LnhtbERPy4rCMBTdD/gP4QruxlQXPqpRRBF0QMTX/tJcm2Jz&#10;U5rYdubrJ4uBWR7Oe7nubCkaqn3hWMFomIAgzpwuOFdwv+0/ZyB8QNZYOiYF3+Rhvep9LDHVruUL&#10;NdeQixjCPkUFJoQqldJnhiz6oauII/d0tcUQYZ1LXWMbw20px0kykRYLjg0GK9oayl7Xt1Vgp/uv&#10;EZtT8zCn807/ZJvD/NgqNeh3mwWIQF34F/+5D1rBNK6PX+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PugsAAAADbAAAADwAAAAAAAAAAAAAAAACYAgAAZHJzL2Rvd25y&#10;ZXYueG1sUEsFBgAAAAAEAAQA9QAAAIUDAAAAAA==&#10;" filled="f" stroked="f" strokeweight="1pt">
              <v:stroke miterlimit="4" joinstyle="miter"/>
              <v:textbox inset="3pt,3pt,3pt,3pt"/>
            </v:oval>
            <v:line id="Line" o:spid="_x0000_s4210" style="position:absolute;visibility:visible" from="16002,2032" to="16129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V+1sQAAADbAAAADwAAAGRycy9kb3ducmV2LnhtbESPzWrDMBCE74G8g9hAb4mcQn5wI5uk&#10;YMilhyYO6XGxtpaptXIt1XbfvioUehxm5hvmkE+2FQP1vnGsYL1KQBBXTjdcKyivxXIPwgdkja1j&#10;UvBNHvJsPjtgqt3IrzRcQi0ihH2KCkwIXSqlrwxZ9CvXEUfv3fUWQ5R9LXWPY4TbVj4myVZabDgu&#10;GOzo2VD1cfmyCja3Ydu8XU+Fvb8U5SehHndGK/WwmI5PIAJN4T/81z5rBbs1/H6JP0B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xX7WxAAAANsAAAAPAAAAAAAAAAAA&#10;AAAAAKECAABkcnMvZG93bnJldi54bWxQSwUGAAAAAAQABAD5AAAAkgMAAAAA&#10;" stroked="f" strokeweight="1pt">
              <v:stroke miterlimit="4" joinstyle="miter"/>
            </v:line>
            <v:oval id="Circle" o:spid="_x0000_s4209" style="position:absolute;left:20447;top:19431;width:1092;height:10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VbsQA&#10;AADbAAAADwAAAGRycy9kb3ducmV2LnhtbESPQWvCQBSE7wX/w/IEb3WjB62pmyAWQQtS1Pb+yL5m&#10;g9m3IbtNYn+9KxR6HGbmG2adD7YWHbW+cqxgNk1AEBdOV1wq+Lzsnl9A+ICssXZMCm7kIc9GT2tM&#10;tev5RN05lCJC2KeowITQpFL6wpBFP3UNcfS+XWsxRNmWUrfYR7it5TxJFtJixXHBYENbQ8X1/GMV&#10;2OXufcbm2H2Z48eb/i02+9WhV2oyHjavIAIN4T/8195rBcs5PL7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d1W7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08" style="position:absolute;left:14478;top:23495;width:939;height:9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w9cMA&#10;AADbAAAADwAAAGRycy9kb3ducmV2LnhtbESP3WrCQBSE7wu+w3KE3tWNLVSNriIWwQoi/t0fssds&#10;MHs2ZLdJ6tO7QqGXw8x8w8wWnS1FQ7UvHCsYDhIQxJnTBecKzqf12xiED8gaS8ek4Jc8LOa9lxmm&#10;2rV8oOYYchEh7FNUYEKoUil9ZsiiH7iKOHpXV1sMUda51DW2EW5L+Z4kn9JiwXHBYEUrQ9nt+GMV&#10;2NF6O2Szay5mt//S92y5mXy3Sr32u+UURKAu/If/2hutYPQB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Fw9c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07" style="position:absolute;left:14478;top:27432;width:1092;height:10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ogcMA&#10;AADbAAAADwAAAGRycy9kb3ducmV2LnhtbESP3WrCQBSE7wu+w3KE3tWNpVSNriIWwQoi/t0fssds&#10;MHs2ZLdJ6tO7QqGXw8x8w8wWnS1FQ7UvHCsYDhIQxJnTBecKzqf12xiED8gaS8ek4Jc8LOa9lxmm&#10;2rV8oOYYchEh7FNUYEKoUil9ZsiiH7iKOHpXV1sMUda51DW2EW5L+Z4kn9JiwXHBYEUrQ9nt+GMV&#10;2NF6O2Szay5mt//S92y5mXy3Sr32u+UURKAu/If/2hutYPQB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ogc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06" style="position:absolute;left:16002;top:5969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NGsMA&#10;AADbAAAADwAAAGRycy9kb3ducmV2LnhtbESP3WrCQBSE7wu+w3KE3tWNhVaNriIWwQoi/t0fssds&#10;MHs2ZLdJ6tO7QqGXw8x8w8wWnS1FQ7UvHCsYDhIQxJnTBecKzqf12xiED8gaS8ek4Jc8LOa9lxmm&#10;2rV8oOYYchEh7FNUYEKoUil9ZsiiH7iKOHpXV1sMUda51DW2EW5L+Z4kn9JiwXHBYEUrQ9nt+GMV&#10;2NF6O2Szay5mt//S92y5mXy3Sr32u+UURKAu/If/2hutYPQB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RNGs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205" style="position:absolute;left:19431;top:21463;width:1117;height:11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TbcQA&#10;AADbAAAADwAAAGRycy9kb3ducmV2LnhtbESPQWvCQBSE7wX/w/IEb3VjD1pTN0EsghakqO39kX3N&#10;BrNvQ3ZNYn+9KxR6HGbmG2aVD7YWHbW+cqxgNk1AEBdOV1wq+Dpvn19B+ICssXZMCm7kIc9GTytM&#10;tev5SN0plCJC2KeowITQpFL6wpBFP3UNcfR+XGsxRNmWUrfYR7it5UuSzKXFiuOCwYY2horL6WoV&#10;2MX2Y8bm0H2bw+e7/i3Wu+W+V2oyHtZvIAIN4T/8195pBYs5PL7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m023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04" style="position:absolute;left:19939;top:2032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29sQA&#10;AADbAAAADwAAAGRycy9kb3ducmV2LnhtbESPzWrDMBCE74W8g9hAbo3sHuLWiWJCQiAthNL83Bdr&#10;Y5lYK2OpttunrwqFHoeZ+YZZFaNtRE+drx0rSOcJCOLS6ZorBZfz/vEZhA/IGhvHpOCLPBTrycMK&#10;c+0G/qD+FCoRIexzVGBCaHMpfWnIop+7ljh6N9dZDFF2ldQdDhFuG/mUJAtpsea4YLClraHyfvq0&#10;Cmy2f0vZHPurOb7v9He5Oby8DkrNpuNmCSLQGP7Df+2DVpBl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qdvb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03" style="position:absolute;left:19685;top:13716;width:558;height:5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ihMAA&#10;AADbAAAADwAAAGRycy9kb3ducmV2LnhtbERPy4rCMBTdD/gP4QruxlQXPqpRRBF0QMTX/tJcm2Jz&#10;U5rYdubrJ4uBWR7Oe7nubCkaqn3hWMFomIAgzpwuOFdwv+0/ZyB8QNZYOiYF3+Rhvep9LDHVruUL&#10;NdeQixjCPkUFJoQqldJnhiz6oauII/d0tcUQYZ1LXWMbw20px0kykRYLjg0GK9oayl7Xt1Vgp/uv&#10;EZtT8zCn807/ZJvD/NgqNeh3mwWIQF34F/+5D1rBNI6NX+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XihMAAAADbAAAADwAAAAAAAAAAAAAAAACYAgAAZHJzL2Rvd25y&#10;ZXYueG1sUEsFBgAAAAAEAAQA9QAAAIUDAAAAAA==&#10;" filled="f" stroked="f" strokeweight="1pt">
              <v:stroke miterlimit="4" joinstyle="miter"/>
              <v:textbox inset="3pt,3pt,3pt,3pt"/>
            </v:oval>
            <v:oval id="Circle" o:spid="_x0000_s4202" style="position:absolute;left:19812;top:9906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HH8QA&#10;AADbAAAADwAAAGRycy9kb3ducmV2LnhtbESPQWvCQBSE70L/w/IK3nSjh6qpmyAVQQWRpu39kX3N&#10;hmbfhuw2Sfvr3ULB4zAz3zDbfLSN6KnztWMFi3kCgrh0uuZKwfvbYbYG4QOyxsYxKfghD3n2MNli&#10;qt3Ar9QXoRIRwj5FBSaENpXSl4Ys+rlriaP36TqLIcqukrrDIcJtI5dJ8iQt1hwXDLb0Yqj8Kr6t&#10;Ars6nBdsLv2HuVz3+rfcHTenQanp47h7BhFoDPfwf/uoFaw28Pc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5Rx/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201" style="position:absolute;left:20955;top:3937;width:101;height:1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aepcAA&#10;AADbAAAADwAAAGRycy9kb3ducmV2LnhtbERPy4rCMBTdD/gP4QruxtRZ+KhGEQdBBRl87S/NtSk2&#10;N6WJbWe+3iyEWR7Oe7HqbCkaqn3hWMFomIAgzpwuOFdwvWw/pyB8QNZYOiYFv+Rhtex9LDDVruUT&#10;NeeQixjCPkUFJoQqldJnhiz6oauII3d3tcUQYZ1LXWMbw20pv5JkLC0WHBsMVrQxlD3OT6vATraH&#10;EZtjczPHn2/9l613s32r1KDfrecgAnXhX/x277SCaVwfv8Qf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9aepcAAAADbAAAADwAAAAAAAAAAAAAAAACYAgAAZHJzL2Rvd25y&#10;ZXYueG1sUEsFBgAAAAAEAAQA9QAAAIUDAAAAAA==&#10;" filled="f" stroked="f" strokeweight="1pt">
              <v:stroke miterlimit="4" joinstyle="miter"/>
              <v:textbox inset="3pt,3pt,3pt,3pt"/>
            </v:oval>
            <v:oval id="Circle" o:spid="_x0000_s4200" style="position:absolute;left:19558;top:17526;width:838;height:8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7PsMA&#10;AADbAAAADwAAAGRycy9kb3ducmV2LnhtbESPQWvCQBSE70L/w/IKvekmHqqmriItggoi2vb+yL5m&#10;Q7NvQ3ZNor/eFQSPw8x8w8yXva1ES40vHStIRwkI4tzpkgsFP9/r4RSED8gaK8ek4EIelouXwRwz&#10;7To+UnsKhYgQ9hkqMCHUmZQ+N2TRj1xNHL0/11gMUTaF1A12EW4rOU6Sd2mx5LhgsKZPQ/n/6WwV&#10;2Ml6l7LZt79mf/jS13y1mW07pd5e+9UHiEB9eIYf7Y1WME3h/i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o7Ps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line id="Line" o:spid="_x0000_s4199" style="position:absolute;visibility:visible" from="20955,0" to="21082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KQhsMAAADbAAAADwAAAGRycy9kb3ducmV2LnhtbESPzYvCMBTE74L/Q3iCN00V/KBrlHWh&#10;sJc9+IUeH83bpmzz0m2ybfe/N4LgcZiZ3zCbXW8r0VLjS8cKZtMEBHHudMmFgvMpm6xB+ICssXJM&#10;Cv7Jw247HGww1a7jA7XHUIgIYZ+iAhNCnUrpc0MW/dTVxNH7do3FEGVTSN1gF+G2kvMkWUqLJccF&#10;gzV9GMp/jn9WweLSLsvbaZ/Z61d2/iXU3cpopcaj/v0NRKA+vMLP9qdWsJ7D40v8A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CkIbDAAAA2wAAAA8AAAAAAAAAAAAA&#10;AAAAoQIAAGRycy9kb3ducmV2LnhtbFBLBQYAAAAABAAEAPkAAACRAwAAAAA=&#10;" stroked="f" strokeweight="1pt">
              <v:stroke miterlimit="4" joinstyle="miter"/>
            </v:line>
            <v:oval id="Circle" o:spid="_x0000_s4198" style="position:absolute;left:20701;top:11811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A0sMA&#10;AADbAAAADwAAAGRycy9kb3ducmV2LnhtbESPQWvCQBSE7wX/w/IEb7pRobWpq4giaEFEbe+P7DMb&#10;zL4N2TWJ/fXdgtDjMDPfMPNlZ0vRUO0LxwrGowQEceZ0wbmCr8t2OAPhA7LG0jEpeJCH5aL3MsdU&#10;u5ZP1JxDLiKEfYoKTAhVKqXPDFn0I1cRR+/qaoshyjqXusY2wm0pJ0nyKi0WHBcMVrQ2lN3Od6vA&#10;vm0/x2wOzbc5HDf6J1vt3vetUoN+t/oAEagL/+Fne6cVzKbw9yX+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QA0s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197" style="position:absolute;left:17907;top:9906;width:279;height:2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YpsMA&#10;AADbAAAADwAAAGRycy9kb3ducmV2LnhtbESPQWvCQBSE7wX/w/IEb7pRpLWpq4giaEFEbe+P7DMb&#10;zL4N2TWJ/fXdgtDjMDPfMPNlZ0vRUO0LxwrGowQEceZ0wbmCr8t2OAPhA7LG0jEpeJCH5aL3MsdU&#10;u5ZP1JxDLiKEfYoKTAhVKqXPDFn0I1cRR+/qaoshyjqXusY2wm0pJ0nyKi0WHBcMVrQ2lN3Od6vA&#10;vm0/x2wOzbc5HDf6J1vt3vetUoN+t/oAEagL/+Fne6cVzKbw9yX+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2Yps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196" style="position:absolute;left:20828;top:7874;width:279;height:2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E9PcMA&#10;AADbAAAADwAAAGRycy9kb3ducmV2LnhtbESPQWvCQBSE7wX/w/IEb7pRsLWpq4giaEFEbe+P7DMb&#10;zL4N2TWJ/fXdgtDjMDPfMPNlZ0vRUO0LxwrGowQEceZ0wbmCr8t2OAPhA7LG0jEpeJCH5aL3MsdU&#10;u5ZP1JxDLiKEfYoKTAhVKqXPDFn0I1cRR+/qaoshyjqXusY2wm0pJ0nyKi0WHBcMVrQ2lN3Od6vA&#10;vm0/x2wOzbc5HDf6J1vt3vetUoN+t/oAEagL/+Fne6cVzKbw9yX+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E9Pc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195" style="position:absolute;left:20574;top:15621;width:787;height:7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jSsMA&#10;AADbAAAADwAAAGRycy9kb3ducmV2LnhtbESPQWvCQBSE70L/w/IKvelGD9ZGV5GKYAURU70/ss9s&#10;aPZtyG6T1F/fFQSPw8x8wyxWva1ES40vHSsYjxIQxLnTJRcKzt/b4QyED8gaK8ek4I88rJYvgwWm&#10;2nV8ojYLhYgQ9ikqMCHUqZQ+N2TRj1xNHL2rayyGKJtC6ga7CLeVnCTJVFosOS4YrOnTUP6T/VoF&#10;9n27H7M5tBdzOG70LV/vPr46pd5e+/UcRKA+PMOP9k4rmE3h/iX+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OjSs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194" style="position:absolute;left:17526;top:21463;width:990;height:9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G0cMA&#10;AADbAAAADwAAAGRycy9kb3ducmV2LnhtbESPQWvCQBSE7wX/w/KE3upGD1VTVxFFsIIUo94f2dds&#10;MPs2ZLdJ2l/vCkKPw8x8wyxWva1ES40vHSsYjxIQxLnTJRcKLufd2wyED8gaK8ek4Jc8rJaDlwWm&#10;2nV8ojYLhYgQ9ikqMCHUqZQ+N2TRj1xNHL1v11gMUTaF1A12EW4rOUmSd2mx5LhgsKaNofyW/VgF&#10;dro7jNkc26s5fm31X77ezz87pV6H/foDRKA+/Ief7b1WMJvC4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8G0c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193" style="position:absolute;left:18923;top:7874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So8AA&#10;AADbAAAADwAAAGRycy9kb3ducmV2LnhtbERPy4rCMBTdD/gP4QruxtRZ+KhGEQdBBRl87S/NtSk2&#10;N6WJbWe+3iyEWR7Oe7HqbCkaqn3hWMFomIAgzpwuOFdwvWw/pyB8QNZYOiYFv+Rhtex9LDDVruUT&#10;NeeQixjCPkUFJoQqldJnhiz6oauII3d3tcUQYZ1LXWMbw20pv5JkLC0WHBsMVrQxlD3OT6vATraH&#10;EZtjczPHn2/9l613s32r1KDfrecgAnXhX/x277SCaRwbv8Qf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CSo8AAAADbAAAADwAAAAAAAAAAAAAAAACYAgAAZHJzL2Rvd25y&#10;ZXYueG1sUEsFBgAAAAAEAAQA9QAAAIUDAAAAAA==&#10;" filled="f" stroked="f" strokeweight="1pt">
              <v:stroke miterlimit="4" joinstyle="miter"/>
              <v:textbox inset="3pt,3pt,3pt,3pt"/>
            </v:oval>
            <v:oval id="Circle" o:spid="_x0000_s4192" style="position:absolute;left:17653;top:17653;width:736;height:7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3OMQA&#10;AADbAAAADwAAAGRycy9kb3ducmV2LnhtbESPT2vCQBTE74V+h+UVvNWNHvwT3QSpCCpIqW3vj+wz&#10;G5p9G7JrEv303ULB4zAzv2HW+WBr0VHrK8cKJuMEBHHhdMWlgq/P3esChA/IGmvHpOBGHvLs+WmN&#10;qXY9f1B3DqWIEPYpKjAhNKmUvjBk0Y9dQxy9i2sthijbUuoW+wi3tZwmyUxarDguGGzozVDxc75a&#10;BXa+O07YnLpvc3rf6nux2S8PvVKjl2GzAhFoCI/wf3uvFSyW8Pcl/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Nzj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191" style="position:absolute;left:17780;top:13716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IeMAA&#10;AADbAAAADwAAAGRycy9kb3ducmV2LnhtbERPy4rCMBTdD/gP4QruxlQXOlajiCLogAy+9pfm2hSb&#10;m9LEts7Xm8XALA/nvVh1thQN1b5wrGA0TEAQZ04XnCu4XnafXyB8QNZYOiYFL/KwWvY+Fphq1/KJ&#10;mnPIRQxhn6ICE0KVSukzQxb90FXEkbu72mKIsM6lrrGN4baU4ySZSIsFxwaDFW0MZY/z0yqw0933&#10;iM2xuZnjz1b/Zuv97NAqNeh36zmIQF34F/+591rBLK6PX+I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8IeMAAAADbAAAADwAAAAAAAAAAAAAAAACYAgAAZHJzL2Rvd25y&#10;ZXYueG1sUEsFBgAAAAAEAAQA9QAAAIUDAAAAAA==&#10;" filled="f" stroked="f" strokeweight="1pt">
              <v:stroke miterlimit="4" joinstyle="miter"/>
              <v:textbox inset="3pt,3pt,3pt,3pt"/>
            </v:oval>
            <v:shape id="Shape" o:spid="_x0000_s4190" style="position:absolute;left:15494;top:29336;width:1117;height:95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UPcUA&#10;AADbAAAADwAAAGRycy9kb3ducmV2LnhtbESPQWsCMRSE74X+h/AKXkSzCkpdjdJWCoIoaAvF2+vm&#10;dbN08xI3qa7/3ghCj8PMfMPMFq2txYmaUDlWMOhnIIgLpysuFXx+vPeeQYSIrLF2TAouFGAxf3yY&#10;Ya7dmXd02sdSJAiHHBWYGH0uZSgMWQx954mT9+MaizHJppS6wXOC21oOs2wsLVacFgx6ejNU/O7/&#10;rILuwXwdl9/b9dqP/NZ3X0M12hRKdZ7alymISG38D9/bK61gMoDbl/Q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BQ9xQAAANsAAAAPAAAAAAAAAAAAAAAAAJgCAABkcnMv&#10;ZG93bnJldi54bWxQSwUGAAAAAAQABAD1AAAAigMAAAAA&#10;" path="m21600,12672c21600,5472,16691,,10800,,4664,,,5760,,12672v,3456,1227,6624,3191,8928l18655,21600v1718,-2304,2945,-5472,2945,-8928xe" filled="f" stroked="f" strokeweight="1pt">
              <v:stroke miterlimit="4" joinstyle="miter"/>
              <v:path arrowok="t" o:extrusionok="f" o:connecttype="custom" o:connectlocs="2890,2101;2890,2101;2890,2101;2890,2101" o:connectangles="0,90,180,270"/>
            </v:shape>
            <v:oval id="Circle" o:spid="_x0000_s4189" style="position:absolute;left:18542;top:19431;width:990;height:9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zlMQA&#10;AADbAAAADwAAAGRycy9kb3ducmV2LnhtbESPQWvCQBSE7wX/w/IEb3WjB62pmyAWQQtS1Pb+yL5m&#10;g9m3IbtNYn+9Wyh4HGbmG2adD7YWHbW+cqxgNk1AEBdOV1wq+Lzsnl9A+ICssXZMCm7kIc9GT2tM&#10;tev5RN05lCJC2KeowITQpFL6wpBFP3UNcfS+XWsxRNmWUrfYR7it5TxJFtJixXHBYENbQ8X1/GMV&#10;2OXufcbm2H2Z48eb/i02+9WhV2oyHjavIAIN4RH+b++1gtUc/r7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RM5T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188" style="position:absolute;left:18923;top:3937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WD8MA&#10;AADbAAAADwAAAGRycy9kb3ducmV2LnhtbESPQWvCQBSE7wX/w/IEb7pRodXUVUQRtCCibe+P7DMb&#10;zL4N2TWJ/fXdgtDjMDPfMItVZ0vRUO0LxwrGowQEceZ0wbmCr8/dcAbCB2SNpWNS8CAPq2XvZYGp&#10;di2fqbmEXEQI+xQVmBCqVEqfGbLoR64ijt7V1RZDlHUudY1thNtSTpLkVVosOC4YrGhjKLtd7laB&#10;fdt9jNkcm29zPG31T7bezw+tUoN+t34HEagL/+Fne68VzKf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2WD8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187" style="position:absolute;left:18669;top:15621;width:685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Oe8MA&#10;AADbAAAADwAAAGRycy9kb3ducmV2LnhtbESPQWvCQBSE7wX/w/IEb7pRpNXUVUQRtCCibe+P7DMb&#10;zL4N2TWJ/fXdgtDjMDPfMItVZ0vRUO0LxwrGowQEceZ0wbmCr8/dcAbCB2SNpWNS8CAPq2XvZYGp&#10;di2fqbmEXEQI+xQVmBCqVEqfGbLoR64ijt7V1RZDlHUudY1thNtSTpLkVVosOC4YrGhjKLtd7laB&#10;fdt9jNkcm29zPG31T7bezw+tUoN+t34HEagL/+Fne68VzKf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QOe8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186" style="position:absolute;left:19939;top:5969;width:152;height: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r4MMA&#10;AADbAAAADwAAAGRycy9kb3ducmV2LnhtbESPQWvCQBSE7wX/w/IEb7pRsNXUVUQRtCCibe+P7DMb&#10;zL4N2TWJ/fXdgtDjMDPfMItVZ0vRUO0LxwrGowQEceZ0wbmCr8/dcAbCB2SNpWNS8CAPq2XvZYGp&#10;di2fqbmEXEQI+xQVmBCqVEqfGbLoR64ijt7V1RZDlHUudY1thNtSTpLkVVosOC4YrGhjKLtd7laB&#10;fdt9jNkcm29zPG31T7bezw+tUoN+t34HEagL/+Fne68VzKf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r4MMAAADbAAAADwAAAAAAAAAAAAAAAACYAgAAZHJzL2Rv&#10;d25yZXYueG1sUEsFBgAAAAAEAAQA9QAAAIgDAAAAAA==&#10;" filled="f" stroked="f" strokeweight="1pt">
              <v:stroke miterlimit="4" joinstyle="miter"/>
              <v:textbox inset="3pt,3pt,3pt,3pt"/>
            </v:oval>
            <v:oval id="Circle" o:spid="_x0000_s4185" style="position:absolute;left:16764;top:11811;width:381;height:3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1l8QA&#10;AADbAAAADwAAAGRycy9kb3ducmV2LnhtbESPQWvCQBSE7wX/w/IEb3VjD1pTN0EsghakqO39kX3N&#10;BrNvQ3ZNYn+9Wyh4HGbmG2aVD7YWHbW+cqxgNk1AEBdOV1wq+Dpvn19B+ICssXZMCm7kIc9GTytM&#10;tev5SN0plCJC2KeowITQpFL6wpBFP3UNcfR+XGsxRNmWUrfYR7it5UuSzKXFiuOCwYY2horL6WoV&#10;2MX2Y8bm0H2bw+e7/i3Wu+W+V2oyHtZvIAIN4RH+b++0guUc/r7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qNZf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184" style="position:absolute;left:5842;top:29845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QDMQA&#10;AADbAAAADwAAAGRycy9kb3ducmV2LnhtbESPQWvCQBSE70L/w/IK3nSjh6qpmyAVQQWRpu39kX3N&#10;hmbfhuw2Sfvr3ULB4zAz3zDbfLSN6KnztWMFi3kCgrh0uuZKwfvbYbYG4QOyxsYxKfghD3n2MNli&#10;qt3Ar9QXoRIRwj5FBSaENpXSl4Ys+rlriaP36TqLIcqukrrDIcJtI5dJ8iQt1hwXDLb0Yqj8Kr6t&#10;Ars6nBdsLv2HuVz3+rfcHTenQanp47h7BhFoDPfwf/uoFWxW8Pc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mkAz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183" style="position:absolute;left:4064;top:13970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EfsAA&#10;AADbAAAADwAAAGRycy9kb3ducmV2LnhtbERPy4rCMBTdD/gP4QruxlQXOlajiCLogAy+9pfm2hSb&#10;m9LEts7Xm8XALA/nvVh1thQN1b5wrGA0TEAQZ04XnCu4XnafXyB8QNZYOiYFL/KwWvY+Fphq1/KJ&#10;mnPIRQxhn6ICE0KVSukzQxb90FXEkbu72mKIsM6lrrGN4baU4ySZSIsFxwaDFW0MZY/z0yqw0933&#10;iM2xuZnjz1b/Zuv97NAqNeh36zmIQF34F/+591rBLI6NX+I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kEfsAAAADbAAAADwAAAAAAAAAAAAAAAACYAgAAZHJzL2Rvd25y&#10;ZXYueG1sUEsFBgAAAAAEAAQA9QAAAIUDAAAAAA==&#10;" filled="f" stroked="f" strokeweight="1pt">
              <v:stroke miterlimit="4" joinstyle="miter"/>
              <v:textbox inset="3pt,3pt,3pt,3pt"/>
            </v:oval>
            <v:oval id="Circle" o:spid="_x0000_s4182" style="position:absolute;left:4953;top:16002;width:101;height:1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h5cQA&#10;AADbAAAADwAAAGRycy9kb3ducmV2LnhtbESPzWrDMBCE74W8g9hAbo3sHtLaiWJCQiAthNL83Bdr&#10;Y5lYK2OpttunrwqFHoeZ+YZZFaNtRE+drx0rSOcJCOLS6ZorBZfz/vEFhA/IGhvHpOCLPBTrycMK&#10;c+0G/qD+FCoRIexzVGBCaHMpfWnIop+7ljh6N9dZDFF2ldQdDhFuG/mUJAtpsea4YLClraHyfvq0&#10;Cuzz/i1lc+yv5vi+09/l5pC9DkrNpuNmCSLQGP7Df+2DVpBl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1oeXEAAAA2w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ircle" o:spid="_x0000_s4181" style="position:absolute;left:5969;top:21844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mEsUA&#10;AADcAAAADwAAAGRycy9kb3ducmV2LnhtbESPT2vCQBDF7wW/wzKCt7qxB62pq4gi2IIU//Q+ZKfZ&#10;0OxsyG6TtJ/eORR6m+G9ee83q83ga9VRG6vABmbTDBRxEWzFpYHb9fD4DComZIt1YDLwQxE269HD&#10;CnMbej5Td0mlkhCOORpwKTW51rFw5DFOQ0Ms2mdoPSZZ21LbFnsJ97V+yrK59lixNDhsaOeo+Lp8&#10;ewN+cXibsTt1H+70vre/xfa4fO2NmYyH7QuoREP6N/9dH63gZ4Ivz8gE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qYS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ircle" o:spid="_x0000_s4180" style="position:absolute;left:5842;top:25781;width:304;height:3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DicIA&#10;AADcAAAADwAAAGRycy9kb3ducmV2LnhtbERPTWvCQBC9C/0PyxR60016qDa6htAiWEGKVu9DdsyG&#10;ZmdDdpuk/fWuUPA2j/c5q3y0jeip87VjBeksAUFcOl1zpeD0tZkuQPiArLFxTAp+yUO+fpisMNNu&#10;4AP1x1CJGMI+QwUmhDaT0peGLPqZa4kjd3GdxRBhV0nd4RDDbSOfk+RFWqw5Nhhs6c1Q+X38sQrs&#10;fLNL2ez7s9l/vuu/sti+fgxKPT2OxRJEoDHcxf/urY7zkxRuz8QL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gOJ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79" style="position:absolute;left:4953;top:11938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d/sIA&#10;AADcAAAADwAAAGRycy9kb3ducmV2LnhtbERPS2vCQBC+C/0PyxR6040eWo1ugrQItiDF133Ijtlg&#10;djZkt0n013cLBW/z8T1nlQ+2Fh21vnKsYDpJQBAXTldcKjgdN+M5CB+QNdaOScGNPOTZ02iFqXY9&#10;76k7hFLEEPYpKjAhNKmUvjBk0U9cQxy5i2sthgjbUuoW+xhuazlLkldpseLYYLChd0PF9fBjFdi3&#10;zdeUza47m933h74X6+3is1fq5XlYL0EEGsJD/O/e6jg/mcHfM/EC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J3+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78" style="position:absolute;left:4826;top:27813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4ZcIA&#10;AADcAAAADwAAAGRycy9kb3ducmV2LnhtbERP32vCMBB+F/Y/hBvsTdNuoFs1FtkQdCCim+9Hc2vK&#10;mktpsrb61y+C4Nt9fD9vkQ+2Fh21vnKsIJ0kIIgLpysuFXx/rcevIHxA1lg7JgVn8pAvH0YLzLTr&#10;+UDdMZQihrDPUIEJocmk9IUhi37iGuLI/bjWYoiwLaVusY/htpbPSTKVFiuODQYbejdU/B7/rAI7&#10;W3+mbHbdyez2H/pSrDZv216pp8dhNQcRaAh38c290XF+8gLXZ+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Dhl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77" style="position:absolute;left:4064;top:17907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gEcIA&#10;AADcAAAADwAAAGRycy9kb3ducmV2LnhtbERP32vCMBB+F/Y/hBvsTdOOoVs1FtkQdCCim+9Hc2vK&#10;mktpsrb61y+C4Nt9fD9vkQ+2Fh21vnKsIJ0kIIgLpysuFXx/rcevIHxA1lg7JgVn8pAvH0YLzLTr&#10;+UDdMZQihrDPUIEJocmk9IUhi37iGuLI/bjWYoiwLaVusY/htpbPSTKVFiuODQYbejdU/B7/rAI7&#10;W3+mbHbdyez2H/pSrDZv216pp8dhNQcRaAh38c290XF+8gLXZ+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aAR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76" style="position:absolute;left:4953;top:19939;width:203;height:2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kFisIA&#10;AADcAAAADwAAAGRycy9kb3ducmV2LnhtbERP32vCMBB+F/Y/hBvsTdMOpls1FtkQdCCim+9Hc2vK&#10;mktpsrb61y+C4Nt9fD9vkQ+2Fh21vnKsIJ0kIIgLpysuFXx/rcevIHxA1lg7JgVn8pAvH0YLzLTr&#10;+UDdMZQihrDPUIEJocmk9IUhi37iGuLI/bjWYoiwLaVusY/htpbPSTKVFiuODQYbejdU/B7/rAI7&#10;W3+mbHbdyez2H/pSrDZv216pp8dhNQcRaAh38c290XF+8gLXZ+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+QWK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75" style="position:absolute;left:4953;top:23876;width:279;height:2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b/cIA&#10;AADcAAAADwAAAGRycy9kb3ducmV2LnhtbERPS2vCQBC+C/0PyxR6040efERXkRbBCiKm9T5kp9nQ&#10;7GzIrknaX+8Kgrf5+J6z2vS2Ei01vnSsYDxKQBDnTpdcKPj+2g3nIHxA1lg5JgV/5GGzfhmsMNWu&#10;4zO1WShEDGGfogITQp1K6XNDFv3I1cSR+3GNxRBhU0jdYBfDbSUnSTKVFkuODQZrejeU/2ZXq8DO&#10;docxm2N7McfTh/7Pt/vFZ6fU22u/XYII1Ien+OHe6zg/mcL9mXi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5v9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74" style="position:absolute;left:5969;top:17907;width:152;height: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+ZsEA&#10;AADcAAAADwAAAGRycy9kb3ducmV2LnhtbERPTYvCMBC9C/6HMII3TfWgbjWKKIIriKy73odmtinb&#10;TEoT266/frMgeJvH+5zVprOlaKj2hWMFk3ECgjhzuuBcwdfnYbQA4QOyxtIxKfglD5t1v7fCVLuW&#10;P6i5hlzEEPYpKjAhVKmUPjNk0Y9dRRy5b1dbDBHWudQ1tjHclnKaJDNpseDYYLCinaHs53q3Cuz8&#10;cJqwOTc3c77s9SPbHt/eW6WGg267BBGoCy/x033UcX4yh/9n4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nPmb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line id="Line" o:spid="_x0000_s4173" style="position:absolute;visibility:visible" from="6985,8001" to="7112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EG8sUAAADcAAAADwAAAGRycy9kb3ducmV2LnhtbESPT2vDMAzF74N+B6NCb6vTQbuR1S3r&#10;INBLD/0z2qOItTgslrPYS7JvPx0Ku0m8p/d+Wm9H36ieulgHNrCYZ6CIy2BrrgxczsXjC6iYkC02&#10;gcnAL0XYbiYPa8xtGPhI/SlVSkI45mjApdTmWsfSkcc4Dy2xaJ+h85hk7SptOxwk3Df6KctW2mPN&#10;0uCwpXdH5dfpxxtYfvSr+nbeFf56KC7fhHZ4dtaY2XR8ewWVaEz/5vv13gp+JrTyjEy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EG8sUAAADcAAAADwAAAAAAAAAA&#10;AAAAAAChAgAAZHJzL2Rvd25yZXYueG1sUEsFBgAAAAAEAAQA+QAAAJMDAAAAAA==&#10;" stroked="f" strokeweight="1pt">
              <v:stroke miterlimit="4" joinstyle="miter"/>
            </v:line>
            <v:oval id="Circle" o:spid="_x0000_s4172" style="position:absolute;left:6985;top:15875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QPj8EA&#10;AADcAAAADwAAAGRycy9kb3ducmV2LnhtbERPTYvCMBC9C/6HMII3TfXgajWKKIIriKy73odmtinb&#10;TEoT266/fiMIe5vH+5zVprOlaKj2hWMFk3ECgjhzuuBcwdfnYTQH4QOyxtIxKfglD5t1v7fCVLuW&#10;P6i5hlzEEPYpKjAhVKmUPjNk0Y9dRRy5b1dbDBHWudQ1tjHclnKaJDNpseDYYLCinaHs53q3Cuzb&#10;4TRhc25u5nzZ60e2PS7eW6WGg267BBGoC//il/uo4/xkAc9n4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0D4/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ircle" o:spid="_x0000_s4171" style="position:absolute;left:6985;top:11938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wz8UA&#10;AADcAAAADwAAAGRycy9kb3ducmV2LnhtbESPT2vDMAzF74N9B6PBbquTHbY1rVvKRqEdlNF/dxGr&#10;cWgsh9hL0n366TDYTeI9vffTfDn6RvXUxTqwgXySgSIug625MnA6rp/eQMWEbLEJTAZuFGG5uL+b&#10;Y2HDwHvqD6lSEsKxQAMupbbQOpaOPMZJaIlFu4TOY5K1q7TtcJBw3+jnLHvRHmuWBoctvTsqr4dv&#10;b8C/rj9zdrv+7HZfH/anXG2m28GYx4dxNQOVaEz/5r/rjRX8X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zDP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ircle" o:spid="_x0000_s4170" style="position:absolute;left:7874;top:25781;width:431;height:4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VVMIA&#10;AADcAAAADwAAAGRycy9kb3ducmV2LnhtbERPTWvCQBC9C/0PyxR60008VBtdRSqCFUS0eh+yYzY0&#10;Oxuy2yTtr3cFwds83ufMl72tREuNLx0rSEcJCOLc6ZILBefvzXAKwgdkjZVjUvBHHpaLl8EcM+06&#10;PlJ7CoWIIewzVGBCqDMpfW7Ioh+5mjhyV9dYDBE2hdQNdjHcVnKcJO/SYsmxwWBNn4byn9OvVWAn&#10;m13KZt9ezP6w1v/5avvx1Sn19tqvZiAC9eEpfri3Os5PU7g/Ey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5VU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69" style="position:absolute;left:7747;top:29718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LI8IA&#10;AADcAAAADwAAAGRycy9kb3ducmV2LnhtbERPTWvCQBC9F/wPywje6iYebJu6hqAIWpBStfchO82G&#10;ZmdDdk2iv75bKPQ2j/c5q3y0jeip87VjBek8AUFcOl1zpeBy3j0+g/ABWWPjmBTcyEO+njysMNNu&#10;4A/qT6ESMYR9hgpMCG0mpS8NWfRz1xJH7st1FkOEXSV1h0MMt41cJMlSWqw5NhhsaWOo/D5drQL7&#10;tHtL2Rz7T3N83+p7WexfDoNSs+lYvIIINIZ/8Z97r+P8dAG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Qsj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68" style="position:absolute;left:5969;top:13970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uuMIA&#10;AADcAAAADwAAAGRycy9kb3ducmV2LnhtbERP32vCMBB+F/Y/hBvsbabdQGc1imwIThCx0/ejuTVl&#10;zaU0Wdv51xth4Nt9fD9vsRpsLTpqfeVYQTpOQBAXTldcKjh9bZ7fQPiArLF2TAr+yMNq+TBaYKZd&#10;z0fq8lCKGMI+QwUmhCaT0heGLPqxa4gj9+1aiyHCtpS6xT6G21q+JMlEWqw4Nhhs6N1Q8ZP/WgV2&#10;utmlbPbd2ewPH/pSrLezz16pp8dhPQcRaAh38b97q+P89BVuz8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a64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67" style="position:absolute;left:6858;top:19812;width:279;height:2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2zMIA&#10;AADcAAAADwAAAGRycy9kb3ducmV2LnhtbERP32vCMBB+F/Y/hBvsbaYdQ2c1imwIThCx0/ejuTVl&#10;zaU0Wdv51xth4Nt9fD9vsRpsLTpqfeVYQTpOQBAXTldcKjh9bZ7fQPiArLF2TAr+yMNq+TBaYKZd&#10;z0fq8lCKGMI+QwUmhCaT0heGLPqxa4gj9+1aiyHCtpS6xT6G21q+JMlEWqw4Nhhs6N1Q8ZP/WgV2&#10;utmlbPbd2ewPH/pSrLezz16pp8dhPQcRaAh38b97q+P89BVuz8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DbM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66" style="position:absolute;left:6858;top:27686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TV8IA&#10;AADcAAAADwAAAGRycy9kb3ducmV2LnhtbERP32vCMBB+F/Y/hBvsbaYdTGc1imwIThCx0/ejuTVl&#10;zaU0Wdv51xth4Nt9fD9vsRpsLTpqfeVYQTpOQBAXTldcKjh9bZ7fQPiArLF2TAr+yMNq+TBaYKZd&#10;z0fq8lCKGMI+QwUmhCaT0heGLPqxa4gj9+1aiyHCtpS6xT6G21q+JMlEWqw4Nhhs6N1Q8ZP/WgV2&#10;utmlbPbd2ewPH/pSrLezz16pp8dhPQcRaAh38b97q+P89BVuz8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JNX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line id="Line" o:spid="_x0000_s4165" style="position:absolute;visibility:visible" from="6096,10033" to="6223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uhxsIAAADcAAAADwAAAGRycy9kb3ducmV2LnhtbERPTWvCQBC9F/wPywi91U0KTUt0DVoI&#10;eOmhatHjkB2zwexszK5J+u+7hUJv83ifsyom24qBet84VpAuEhDEldMN1wqOh/LpDYQPyBpbx6Tg&#10;mzwU69nDCnPtRv6kYR9qEUPY56jAhNDlUvrKkEW/cB1x5C6utxgi7GupexxjuG3lc5Jk0mLDscFg&#10;R++Gquv+bhW8fA1Zcz5sS3v6KI83Qj2+Gq3U43zaLEEEmsK/+M+903F+msHvM/EC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uhxsIAAADcAAAADwAAAAAAAAAAAAAA&#10;AAChAgAAZHJzL2Rvd25yZXYueG1sUEsFBgAAAAAEAAQA+QAAAJADAAAAAA==&#10;" stroked="f" strokeweight="1pt">
              <v:stroke miterlimit="4" joinstyle="miter"/>
            </v:line>
            <v:oval id="Circle" o:spid="_x0000_s4164" style="position:absolute;left:6858;top:23749;width:381;height:3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6ou8IA&#10;AADcAAAADwAAAGRycy9kb3ducmV2LnhtbERPTWvCQBC9C/0PyxR60008VE1dRVoEFUS07X3ITrOh&#10;2dmQXZPor3cFwds83ufMl72tREuNLx0rSEcJCOLc6ZILBT/f6+EUhA/IGivHpOBCHpaLl8EcM+06&#10;PlJ7CoWIIewzVGBCqDMpfW7Ioh+5mjhyf66xGCJsCqkb7GK4reQ4Sd6lxZJjg8GaPg3l/6ezVWAn&#10;613KZt/+mv3hS1/z1Wa27ZR6e+1XHyAC9eEpfrg3Os5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vqi7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63" style="position:absolute;left:1016;top:16002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8ycUA&#10;AADcAAAADwAAAGRycy9kb3ducmV2LnhtbESPT2vDMAzF74N9B6PBbquTHbY1rVvKRqEdlNF/dxGr&#10;cWgsh9hL0n366TDYTeI9vffTfDn6RvXUxTqwgXySgSIug625MnA6rp/eQMWEbLEJTAZuFGG5uL+b&#10;Y2HDwHvqD6lSEsKxQAMupbbQOpaOPMZJaIlFu4TOY5K1q7TtcJBw3+jnLHvRHmuWBoctvTsqr4dv&#10;b8C/rj9zdrv+7HZfH/anXG2m28GYx4dxNQOVaEz/5r/rjRX8X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TzJ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ircle" o:spid="_x0000_s4162" style="position:absolute;left:1016;top:27940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2ZUsIA&#10;AADcAAAADwAAAGRycy9kb3ducmV2LnhtbERPTWvCQBC9C/6HZQRvuokHW1NXEUVQQUrV3ofsNBua&#10;nQ3ZNYn++m6h0Ns83ucs172tREuNLx0rSKcJCOLc6ZILBbfrfvIKwgdkjZVjUvAgD+vVcLDETLuO&#10;P6i9hELEEPYZKjAh1JmUPjdk0U9dTRy5L9dYDBE2hdQNdjHcVnKWJHNpseTYYLCmraH8+3K3CuzL&#10;/pSyObef5vy+0898c1gcO6XGo37zBiJQH/7Ff+6DjvPTBfw+Ey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ZlS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shape id="Shape" o:spid="_x0000_s4161" style="position:absolute;left:25399;top:17653;width:89;height:6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VGhccA&#10;AADcAAAADwAAAGRycy9kb3ducmV2LnhtbESPQWsCMRCF74X+hzCFXkSzFSxlNYqtCAVRqC2It+lm&#10;ulncTNJNqtt/7xwKvc3w3rz3zWzR+1adqUtNYAMPowIUcRVsw7WBj/f18AlUysgW28Bk4JcSLOa3&#10;NzMsbbjwG533uVYSwqlEAy7nWGqdKkce0yhEYtG+Qucxy9rV2nZ4kXDf6nFRPGqPDUuDw0gvjqrT&#10;/scbGBzd4Xv1udts4iTu4uA5NZNtZcz9Xb+cgsrU53/z3/WrFfyx4MszMoG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VRoXHAAAA3AAAAA8AAAAAAAAAAAAAAAAAmAIAAGRy&#10;cy9kb3ducmV2LnhtbFBLBQYAAAAABAAEAPUAAACMAwAAAAA=&#10;" path="m21600,21600l21600,c6172,3150,,6750,,10800v,4050,6172,7650,21600,10800xe" filled="f" stroked="f" strokeweight="1pt">
              <v:stroke miterlimit="4" joinstyle="miter"/>
              <v:path arrowok="t" o:extrusionok="f" o:connecttype="custom" o:connectlocs="18,859;18,859;18,859;18,859" o:connectangles="0,90,180,270"/>
            </v:shape>
            <v:oval id="Circle" o:spid="_x0000_s4160" style="position:absolute;left:7874;top:21844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df6cIA&#10;AADcAAAADwAAAGRycy9kb3ducmV2LnhtbERPTWvCQBC9F/wPywje6iYebJu6hqAIWpBStfchO82G&#10;ZmdDdk2iv75bKPQ2j/c5q3y0jeip87VjBek8AUFcOl1zpeBy3j0+g/ABWWPjmBTcyEO+njysMNNu&#10;4A/qT6ESMYR9hgpMCG0mpS8NWfRz1xJH7st1FkOEXSV1h0MMt41cJMlSWqw5NhhsaWOo/D5drQL7&#10;tHtL2Rz7T3N83+p7WexfDoNSs+lYvIIINIZ/8Z97r+P8RQq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1/p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59" style="position:absolute;left:1016;top:19939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BnsIA&#10;AADcAAAADwAAAGRycy9kb3ducmV2LnhtbERPS2vCQBC+C/0PyxR60405+EhdRVoEK4ho2/uQnWZD&#10;s7MhuybRX+8Kgrf5+J6zWPW2Ei01vnSsYDxKQBDnTpdcKPj53gxnIHxA1lg5JgUX8rBavgwWmGnX&#10;8ZHaUyhEDGGfoQITQp1J6XNDFv3I1cSR+3ONxRBhU0jdYBfDbSXTJJlIiyXHBoM1fRjK/09nq8BO&#10;N7sxm337a/aHT33N19v5V6fU22u/fgcRqA9P8cO91XF+msL9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cGe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58" style="position:absolute;top:21971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kBcIA&#10;AADcAAAADwAAAGRycy9kb3ducmV2LnhtbERP32vCMBB+F/Y/hBv4pqkKunVGkYmggsjc9n40t6as&#10;uZQmttW/3giCb/fx/bz5srOlaKj2hWMFo2ECgjhzuuBcwc/3ZvAGwgdkjaVjUnAhD8vFS2+OqXYt&#10;f1FzCrmIIexTVGBCqFIpfWbIoh+6ijhyf662GCKsc6lrbGO4LeU4SabSYsGxwWBFn4ay/9PZKrCz&#10;zX7E5tD8msNxra/Zavu+a5Xqv3arDxCBuvAUP9xbHee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WQF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line id="Line" o:spid="_x0000_s4157" style="position:absolute;visibility:visible" from="0,18034" to="127,1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lQl8IAAADcAAAADwAAAGRycy9kb3ducmV2LnhtbERPTWvCQBC9C/0PyxR6002l2hKzkVoI&#10;ePFQtdTjkB2zwexszG6T+O+7hYK3ebzPydajbURPna8dK3ieJSCIS6drrhQcD8X0DYQPyBobx6Tg&#10;Rh7W+cMkw1S7gT+p34dKxBD2KSowIbSplL40ZNHPXEscubPrLIYIu0rqDocYbhs5T5KltFhzbDDY&#10;0oeh8rL/sQoWX/2yPh02hf3eFccroR5ejVbq6XF8X4EINIa7+N+91XH+/AX+nokXy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lQl8IAAADcAAAADwAAAAAAAAAAAAAA&#10;AAChAgAAZHJzL2Rvd25yZXYueG1sUEsFBgAAAAAEAAQA+QAAAJADAAAAAA==&#10;" stroked="f" strokeweight="1pt">
              <v:stroke miterlimit="4" joinstyle="miter"/>
            </v:line>
            <v:shape id="Shape" o:spid="_x0000_s4156" style="position:absolute;left:13589;top:29463;width:939;height:86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LlHcQA&#10;AADcAAAADwAAAGRycy9kb3ducmV2LnhtbERP22oCMRB9L/gPYYS+iGYVtpTVKNVSKEgFLyC+TTfT&#10;zdLNJG5S3f69KQh9m8O5zmzR2UZcqA21YwXjUQaCuHS65krBYf82fAYRIrLGxjEp+KUAi3nvYYaF&#10;dlfe0mUXK5FCOBSowMToCylDachiGDlPnLgv11qMCbaV1C1eU7ht5CTLnqTFmlODQU8rQ+X37scq&#10;GJzM8fz6uVmvfe43frAMdf5RKvXY716mICJ18V98d7/rNH+Sw98z6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i5R3EAAAA3AAAAA8AAAAAAAAAAAAAAAAAmAIAAGRycy9k&#10;b3ducmV2LnhtbFBLBQYAAAAABAAEAPUAAACJAwAAAAA=&#10;" path="m21600,11753c21600,5400,16638,,10800,,4962,,,5400,,11753v,4129,2043,7941,5254,9847l16346,21600v2919,-1906,5254,-5718,5254,-9847xe" filled="f" stroked="f" strokeweight="1pt">
              <v:stroke miterlimit="4" joinstyle="miter"/>
              <v:path arrowok="t" o:extrusionok="f" o:connecttype="custom" o:connectlocs="2043,1727;2043,1727;2043,1727;2043,1727" o:connectangles="0,90,180,270"/>
            </v:shape>
            <v:oval id="Circle" o:spid="_x0000_s4155" style="position:absolute;top:29972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7HncIA&#10;AADcAAAADwAAAGRycy9kb3ducmV2LnhtbERPTWvCQBC9F/wPywje6kYPtqauIoqgBSnG9j5kp9lg&#10;djZk1yT6612h0Ns83ucsVr2tREuNLx0rmIwTEMS50yUXCr7Pu9d3ED4ga6wck4IbeVgtBy8LTLXr&#10;+ERtFgoRQ9inqMCEUKdS+tyQRT92NXHkfl1jMUTYFFI32MVwW8lpksykxZJjg8GaNobyS3a1Cuzb&#10;7nPC5tj+mOPXVt/z9X5+6JQaDfv1B4hAffgX/7n3Os6fzuD5TL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sed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54" style="position:absolute;left:2032;top:29845;width:152;height: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iBsIA&#10;AADcAAAADwAAAGRycy9kb3ducmV2LnhtbERPTWvCQBC9F/wPywje6kYPWlM3QSyCFqSo7X3ITrPB&#10;7GzIbpPYX+8Khd7m8T5nnQ+2Fh21vnKsYDZNQBAXTldcKvi87J5fQPiArLF2TApu5CHPRk9rTLXr&#10;+UTdOZQihrBPUYEJoUml9IUhi37qGuLIfbvWYoiwLaVusY/htpbzJFlIixXHBoMNbQ0V1/OPVWCX&#10;u/cZm2P3ZY4fb/q32OxXh16pyXjYvIIINIR/8Z97r+P8+RIez8QL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0mIG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53" style="position:absolute;top:25908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32dMUA&#10;AADcAAAADwAAAGRycy9kb3ducmV2LnhtbESPQWvCQBCF70L/wzKF3nSjh9ZGV5GKYAURbXsfsmM2&#10;NDsbsmuS+us7h0JvM7w3732zXA++Vh21sQpsYDrJQBEXwVZcGvj82I3noGJCtlgHJgM/FGG9ehgt&#10;Mbeh5zN1l1QqCeGYowGXUpNrHQtHHuMkNMSiXUPrMcnaltq22Eu4r/Usy561x4qlwWFDb46K78vN&#10;G/Avu8OU3bH7csfT1t6Lzf71vTfm6XHYLEAlGtK/+e96bwV/JrT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fZ0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ircle" o:spid="_x0000_s4152" style="position:absolute;left:3937;top:29845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T78IA&#10;AADcAAAADwAAAGRycy9kb3ducmV2LnhtbERPTWvCQBC9F/wPywje6kYPWlM3QSyCFqSo7X3ITrPB&#10;7GzIbpPYX+8WCt7m8T5nnQ+2Fh21vnKsYDZNQBAXTldcKvi87J5fQPiArLF2TApu5CHPRk9rTLXr&#10;+UTdOZQihrBPUYEJoUml9IUhi37qGuLIfbvWYoiwLaVusY/htpbzJFlIixXHBoMNbQ0V1/OPVWCX&#10;u/cZm2P3ZY4fb/q32OxXh16pyXjYvIIINISH+N+913H+fAV/z8QL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VPv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line id="Line" o:spid="_x0000_s4151" style="position:absolute;visibility:visible" from="3048,12065" to="3175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vAScUAAADcAAAADwAAAGRycy9kb3ducmV2LnhtbESPT0/DMAzF70h8h8hI3FjKEBvqlk1s&#10;UiUuHPZP42g1XlPROKXJ2vLt5wMSN1vv+b2fl+vRN6qnLtaBDTxPMlDEZbA1VwaOh+LpDVRMyBab&#10;wGTglyKsV/d3S8xtGHhH/T5VSkI45mjApdTmWsfSkcc4CS2xaJfQeUyydpW2HQ4S7hs9zbKZ9liz&#10;NDhsaeuo/N5fvYHXUz+rvw6bwp8/i+MPoR3mzhrz+DC+L0AlGtO/+e/6wwr+i+DLMzKBXt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vAScUAAADcAAAADwAAAAAAAAAA&#10;AAAAAAChAgAAZHJzL2Rvd25yZXYueG1sUEsFBgAAAAAEAAQA+QAAAJMDAAAAAA==&#10;" stroked="f" strokeweight="1pt">
              <v:stroke miterlimit="4" joinstyle="miter"/>
            </v:line>
            <v:oval id="Circle" o:spid="_x0000_s4150" style="position:absolute;left:3048;top:16002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JNMIA&#10;AADcAAAADwAAAGRycy9kb3ducmV2LnhtbERP32vCMBB+F/Y/hBvsbabdQGc1imwIThCx0/ejuTVl&#10;zaU0Wdv51xth4Nt9fD9vsRpsLTpqfeVYQTpOQBAXTldcKjh9bZ7fQPiArLF2TAr+yMNq+TBaYKZd&#10;z0fq8lCKGMI+QwUmhCaT0heGLPqxa4gj9+1aiyHCtpS6xT6G21q+JMlEWqw4Nhhs6N1Q8ZP/WgV2&#10;utmlbPbd2ewPH/pSrLezz16pp8dhPQcRaAh38b97q+P81xRuz8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sk0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49" style="position:absolute;left:3937;top:25908;width:203;height:2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XQ8IA&#10;AADcAAAADwAAAGRycy9kb3ducmV2LnhtbERP32vCMBB+F/Y/hBv4pqkKunVGkYmggsjc9n40t6as&#10;uZQmttW/3giCb/fx/bz5srOlaKj2hWMFo2ECgjhzuuBcwc/3ZvAGwgdkjaVjUnAhD8vFS2+OqXYt&#10;f1FzCrmIIexTVGBCqFIpfWbIoh+6ijhyf662GCKsc6lrbGO4LeU4SabSYsGxwWBFn4ay/9PZKrCz&#10;zX7E5tD8msNxra/Zavu+a5Xqv3arDxCBuvAUP9xbHedPx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FdD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48" style="position:absolute;left:2921;top:19939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y2MIA&#10;AADcAAAADwAAAGRycy9kb3ducmV2LnhtbERP22rCQBB9F/yHZYS+1Y0KrUZXEUWwBRFv70N2zAaz&#10;syG7TdJ+fbdQ8G0O5zqLVWdL0VDtC8cKRsMEBHHmdMG5gutl9zoF4QOyxtIxKfgmD6tlv7fAVLuW&#10;T9ScQy5iCPsUFZgQqlRKnxmy6IeuIo7c3dUWQ4R1LnWNbQy3pRwnyZu0WHBsMFjRxlD2OH9ZBfZ9&#10;9zlic2hu5nDc6p9svZ99tEq9DLr1HESgLjzF/+69jvMnE/h7Jl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PLY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47" style="position:absolute;left:3937;top:21844;width:152;height: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qrMIA&#10;AADcAAAADwAAAGRycy9kb3ducmV2LnhtbERP32vCMBB+F/Y/hBv4pqlT3OyMIoqggoy5+X40t6as&#10;uZQmtt3+eiMIvt3H9/Pmy86WoqHaF44VjIYJCOLM6YJzBd9f28EbCB+QNZaOScEfeVgunnpzTLVr&#10;+ZOaU8hFDGGfogITQpVK6TNDFv3QVcSR+3G1xRBhnUtdYxvDbSlfkmQqLRYcGwxWtDaU/Z4uVoF9&#10;3R5GbI7N2Rw/Nvo/W+1m+1ap/nO3egcRqAsP8d2903H+eAK3Z+IF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Wqs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46" style="position:absolute;left:2032;top:18034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PN8IA&#10;AADcAAAADwAAAGRycy9kb3ducmV2LnhtbERP32vCMBB+F/Y/hBv4pqkT3eyMIoqggoy5+X40t6as&#10;uZQmtt3+eiMIvt3H9/Pmy86WoqHaF44VjIYJCOLM6YJzBd9f28EbCB+QNZaOScEfeVgunnpzTLVr&#10;+ZOaU8hFDGGfogITQpVK6TNDFv3QVcSR+3G1xRBhnUtdYxvDbSlfkmQqLRYcGwxWtDaU/Z4uVoF9&#10;3R5GbI7N2Rw/Nvo/W+1m+1ap/nO3egcRqAsP8d2903H+eAK3Z+IF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c83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45" style="position:absolute;left:2032;top:25908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RQMIA&#10;AADcAAAADwAAAGRycy9kb3ducmV2LnhtbERP32vCMBB+F/Y/hBv4pmkn6NYZi2wIOhCZ296P5taU&#10;NZfSxLb61y+C4Nt9fD9vmQ+2Fh21vnKsIJ0mIIgLpysuFXx/bSbPIHxA1lg7JgVn8pCvHkZLzLTr&#10;+ZO6YyhFDGGfoQITQpNJ6QtDFv3UNcSR+3WtxRBhW0rdYh/DbS2fkmQuLVYcGww29Gao+DuerAK7&#10;2HykbPbdj9kf3vWlWG9fdr1S48dh/Qoi0BDu4pt7q+P82Ryuz8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1FA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44" style="position:absolute;left:2921;top:23876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028IA&#10;AADcAAAADwAAAGRycy9kb3ducmV2LnhtbERP32vCMBB+F/Y/hBv4pmkVdOuMRSaCDkTmtvejuTVl&#10;zaU0sa3765eB4Nt9fD9vlQ+2Fh21vnKsIJ0mIIgLpysuFXx+7CZPIHxA1lg7JgVX8pCvH0YrzLTr&#10;+Z26cyhFDGGfoQITQpNJ6QtDFv3UNcSR+3atxRBhW0rdYh/DbS1nSbKQFiuODQYbejVU/JwvVoFd&#10;7t5SNsfuyxxPW/1bbPbPh16p8eOweQERaAh38c2913H+fAn/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C/Tb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43" style="position:absolute;left:2032;top:21971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gqcYA&#10;AADcAAAADwAAAGRycy9kb3ducmV2LnhtbESPT2vDMAzF74N9B6NBb6vTDbY1rVvKRqEblLL+uYtY&#10;jcNiOcRekvbTV4fBbhLv6b2f5svB16qjNlaBDUzGGSjiItiKSwPHw/rxDVRMyBbrwGTgQhGWi/u7&#10;OeY29PxN3T6VSkI45mjApdTkWsfCkcc4Dg2xaOfQekyytqW2LfYS7mv9lGUv2mPF0uCwoXdHxc/+&#10;1xvwr+uvCbttd3Lb3Ye9FqvN9LM3ZvQwrGagEg3p3/x3vbGC/yy08ox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RgqcYAAADcAAAADwAAAAAAAAAAAAAAAACYAgAAZHJz&#10;L2Rvd25yZXYueG1sUEsFBgAAAAAEAAQA9QAAAIsDAAAAAA==&#10;" filled="f" stroked="f" strokeweight="1pt">
              <v:stroke miterlimit="4" joinstyle="miter"/>
              <v:textbox inset="3pt,3pt,3pt,3pt"/>
            </v:oval>
            <v:oval id="Circle" o:spid="_x0000_s4142" style="position:absolute;left:2921;top:27813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FMsIA&#10;AADcAAAADwAAAGRycy9kb3ducmV2LnhtbERP32vCMBB+H+x/CDfwTVMn6OxMi0wEHYjMbe9Hc2vK&#10;mktpYlv96xdB2Nt9fD9vlQ+2Fh21vnKsYDpJQBAXTldcKvj63I5fQPiArLF2TAou5CHPHh9WmGrX&#10;8wd1p1CKGMI+RQUmhCaV0heGLPqJa4gj9+NaiyHCtpS6xT6G21o+J8lcWqw4Nhhs6M1Q8Xs6WwV2&#10;sX2fsjl03+Zw3Ohrsd4t971So6dh/Qoi0BD+xXf3Tsf5syXcno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2MUy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41" style="position:absolute;left:1016;top:23876;width:101;height:1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f0sYA&#10;AADcAAAADwAAAGRycy9kb3ducmV2LnhtbESPT2vDMAzF74N9B6NBb6vTMbY1rVvKRqEblLL+uYtY&#10;jcNiOcRekvbTV4fBbhLv6b2f5svB16qjNlaBDUzGGSjiItiKSwPHw/rxDVRMyBbrwGTgQhGWi/u7&#10;OeY29PxN3T6VSkI45mjApdTkWsfCkcc4Dg2xaOfQekyytqW2LfYS7mv9lGUv2mPF0uCwoXdHxc/+&#10;1xvwr+uvCbttd3Lb3Ye9FqvN9LM3ZvQwrGagEg3p3/x3vbGC/yz48ox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Qf0sYAAADcAAAADwAAAAAAAAAAAAAAAACYAgAAZHJz&#10;L2Rvd25yZXYueG1sUEsFBgAAAAAEAAQA9QAAAIsDAAAAAA==&#10;" filled="f" stroked="f" strokeweight="1pt">
              <v:stroke miterlimit="4" joinstyle="miter"/>
              <v:textbox inset="3pt,3pt,3pt,3pt"/>
            </v:oval>
            <v:oval id="Circle" o:spid="_x0000_s4140" style="position:absolute;left:12065;top:5969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6ScIA&#10;AADcAAAADwAAAGRycy9kb3ducmV2LnhtbERP32vCMBB+F/Y/hBvsbaYdQ2c1imwIThCx0/ejuTVl&#10;zaU0Wdv51xth4Nt9fD9vsRpsLTpqfeVYQTpOQBAXTldcKjh9bZ7fQPiArLF2TAr+yMNq+TBaYKZd&#10;z0fq8lCKGMI+QwUmhCaT0heGLPqxa4gj9+1aiyHCtpS6xT6G21q+JMlEWqw4Nhhs6N1Q8ZP/WgV2&#10;utmlbPbd2ewPH/pSrLezz16pp8dhPQcRaAh38b97q+P81xRuz8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LpJ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39" style="position:absolute;left:11938;top:9906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kPsIA&#10;AADcAAAADwAAAGRycy9kb3ducmV2LnhtbERP32vCMBB+F/Y/hBv4pqkiunVGkYmggsjc9n40t6as&#10;uZQmttW/3giCb/fx/bz5srOlaKj2hWMFo2ECgjhzuuBcwc/3ZvAGwgdkjaVjUnAhD8vFS2+OqXYt&#10;f1FzCrmIIexTVGBCqFIpfWbIoh+6ijhyf662GCKsc6lrbGO4LeU4SabSYsGxwWBFn4ay/9PZKrCz&#10;zX7E5tD8msNxra/Zavu+a5Xqv3arDxCBuvAUP9xbHedPx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eiQ+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38" style="position:absolute;left:11938;top:13843;width:254;height:2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BpcIA&#10;AADcAAAADwAAAGRycy9kb3ducmV2LnhtbERP32vCMBB+F/Y/hBv4pqlT3OyMIoqggoy5+X40t6as&#10;uZQmtt3+eiMIvt3H9/Pmy86WoqHaF44VjIYJCOLM6YJzBd9f28EbCB+QNZaOScEfeVgunnpzTLVr&#10;+ZOaU8hFDGGfogITQpVK6TNDFv3QVcSR+3G1xRBhnUtdYxvDbSlfkmQqLRYcGwxWtDaU/Z4uVoF9&#10;3R5GbI7N2Rw/Nvo/W+1m+1ap/nO3egcRqAsP8d2903H+ZAy3Z+IF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oGl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37" style="position:absolute;left:12573;top:23622;width:787;height:7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Z0cIA&#10;AADcAAAADwAAAGRycy9kb3ducmV2LnhtbERP22rCQBB9F/yHZYS+1Y0irUZXEUWwBRFv70N2zAaz&#10;syG7TdJ+fbdQ8G0O5zqLVWdL0VDtC8cKRsMEBHHmdMG5gutl9zoF4QOyxtIxKfgmD6tlv7fAVLuW&#10;T9ScQy5iCPsUFZgQqlRKnxmy6IeuIo7c3dUWQ4R1LnWNbQy3pRwnyZu0WHBsMFjRxlD2OH9ZBfZ9&#10;9zlic2hu5nDc6p9svZ99tEq9DLr1HESgLjzF/+69jvMnE/h7Jl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3xnR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36" style="position:absolute;left:12573;top:27559;width:914;height:9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8SsIA&#10;AADcAAAADwAAAGRycy9kb3ducmV2LnhtbERP32vCMBB+F/Y/hBv4pqlD3eyMIoqggoy5+X40t6as&#10;uZQmtt3+eiMIvt3H9/Pmy86WoqHaF44VjIYJCOLM6YJzBd9f28EbCB+QNZaOScEfeVgunnpzTLVr&#10;+ZOaU8hFDGGfogITQpVK6TNDFv3QVcSR+3G1xRBhnUtdYxvDbSlfkmQqLRYcGwxWtDaU/Z4uVoF9&#10;3R5GbI7N2Rw/Nvo/W+1m+1ap/nO3egcRqAsP8d2903H+eAK3Z+IF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k7xK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35" style="position:absolute;left:11684;top:25654;width:685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iPcIA&#10;AADcAAAADwAAAGRycy9kb3ducmV2LnhtbERP32vCMBB+F/Y/hBv4pmmH6NYZi2wIOhCZ296P5taU&#10;NZfSxLb61y+C4Nt9fD9vmQ+2Fh21vnKsIJ0mIIgLpysuFXx/bSbPIHxA1lg7JgVn8pCvHkZLzLTr&#10;+ZO6YyhFDGGfoQITQpNJ6QtDFv3UNcSR+3WtxRBhW0rdYh/DbS2fkmQuLVYcGww29Gao+DuerAK7&#10;2HykbPbdj9kf3vWlWG9fdr1S48dh/Qoi0BDu4pt7q+P82Ryuz8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SI9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34" style="position:absolute;left:11684;top:29591;width:762;height: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HpsIA&#10;AADcAAAADwAAAGRycy9kb3ducmV2LnhtbERP32vCMBB+F/Y/hBv4pmlFdOuMRSaCDkTmtvejuTVl&#10;zaU0sa3765eB4Nt9fD9vlQ+2Fh21vnKsIJ0mIIgLpysuFXx+7CZPIHxA1lg7JgVX8pCvH0YrzLTr&#10;+Z26cyhFDGGfoQITQpNJ6QtDFv3UNcSR+3atxRBhW0rdYh/DbS1nSbKQFiuODQYbejVU/JwvVoFd&#10;7t5SNsfuyxxPW/1bbPbPh16p8eOweQERaAh38c2913H+fAn/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Yem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33" style="position:absolute;left:11811;top:17780;width:431;height:4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T1MYA&#10;AADcAAAADwAAAGRycy9kb3ducmV2LnhtbESPT2vDMAzF74N9B6NBb6vTMbY1rVvKRqEblLL+uYtY&#10;jcNiOcRekvbTV4fBbhLv6b2f5svB16qjNlaBDUzGGSjiItiKSwPHw/rxDVRMyBbrwGTgQhGWi/u7&#10;OeY29PxN3T6VSkI45mjApdTkWsfCkcc4Dg2xaOfQekyytqW2LfYS7mv9lGUv2mPF0uCwoXdHxc/+&#10;1xvwr+uvCbttd3Lb3Ye9FqvN9LM3ZvQwrGagEg3p3/x3vbGC/yy08ox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IT1MYAAADcAAAADwAAAAAAAAAAAAAAAACYAgAAZHJz&#10;L2Rvd25yZXYueG1sUEsFBgAAAAAEAAQA9QAAAIsDAAAAAA==&#10;" filled="f" stroked="f" strokeweight="1pt">
              <v:stroke miterlimit="4" joinstyle="miter"/>
              <v:textbox inset="3pt,3pt,3pt,3pt"/>
            </v:oval>
            <v:oval id="Circle" o:spid="_x0000_s4132" style="position:absolute;left:12700;top:19685;width:609;height:6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62T8IA&#10;AADcAAAADwAAAGRycy9kb3ducmV2LnhtbERP32vCMBB+H+x/CDfwTVOH6OxMi0wEHYjMbe9Hc2vK&#10;mktpYlv96xdB2Nt9fD9vlQ+2Fh21vnKsYDpJQBAXTldcKvj63I5fQPiArLF2TAou5CHPHh9WmGrX&#10;8wd1p1CKGMI+RQUmhCaV0heGLPqJa4gj9+NaiyHCtpS6xT6G21o+J8lcWqw4Nhhs6M1Q8Xs6WwV2&#10;sX2fsjl03+Zw3Ohrsd4t971So6dh/Qoi0BD+xXf3Tsf5syXcno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3rZP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31" style="position:absolute;left:11684;top:21717;width:558;height:5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JD8YA&#10;AADcAAAADwAAAGRycy9kb3ducmV2LnhtbESPS2vDMBCE74X+B7GF3Bo5hT7iRAmhJZAWQmge98Xa&#10;WKbWyliq7eTXZw+F3naZ2Zlv58vB16qjNlaBDUzGGSjiItiKSwPHw/rxDVRMyBbrwGTgQhGWi/u7&#10;OeY29PxN3T6VSkI45mjApdTkWsfCkcc4Dg2xaOfQekyytqW2LfYS7mv9lGUv2mPF0uCwoXdHxc/+&#10;1xvwr+uvCbttd3Lb3Ye9FqvN9LM3ZvQwrGagEg3p3/x3vbGC/yz48ox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2JD8YAAADcAAAADwAAAAAAAAAAAAAAAACYAgAAZHJz&#10;L2Rvd25yZXYueG1sUEsFBgAAAAAEAAQA9QAAAIsDAAAAAA==&#10;" filled="f" stroked="f" strokeweight="1pt">
              <v:stroke miterlimit="4" joinstyle="miter"/>
              <v:textbox inset="3pt,3pt,3pt,3pt"/>
            </v:oval>
            <v:oval id="Circle" o:spid="_x0000_s4130" style="position:absolute;left:13589;top:25527;width:863;height:8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slMIA&#10;AADcAAAADwAAAGRycy9kb3ducmV2LnhtbERP32vCMBB+F/Y/hBvsbaYdTGc1imwIThCx0/ejuTVl&#10;zaU0Wdv51xth4Nt9fD9vsRpsLTpqfeVYQTpOQBAXTldcKjh9bZ7fQPiArLF2TAr+yMNq+TBaYKZd&#10;z0fq8lCKGMI+QwUmhCaT0heGLPqxa4gj9+1aiyHCtpS6xT6G21q+JMlEWqw4Nhhs6N1Q8ZP/WgV2&#10;utmlbPbd2ewPH/pSrLezz16pp8dhPQcRaAh38b97q+P81xRuz8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SyU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29" style="position:absolute;left:7874;top:17907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y48IA&#10;AADcAAAADwAAAGRycy9kb3ducmV2LnhtbERP32vCMBB+F/Y/hBv4pqmCunVGkYmggsjc9n40t6as&#10;uZQmttW/3giCb/fx/bz5srOlaKj2hWMFo2ECgjhzuuBcwc/3ZvAGwgdkjaVjUnAhD8vFS2+OqXYt&#10;f1FzCrmIIexTVGBCqFIpfWbIoh+6ijhyf662GCKsc6lrbGO4LeU4SabSYsGxwWBFn4ay/9PZKrCz&#10;zX7E5tD8msNxra/Zavu+a5Xqv3arDxCBuvAUP9xbHedPx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7Lj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28" style="position:absolute;left:13716;top:17780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XeMIA&#10;AADcAAAADwAAAGRycy9kb3ducmV2LnhtbERP32vCMBB+F/Y/hBv4pqkT3eyMIoqggoy5+X40t6as&#10;uZQmtt3+eiMIvt3H9/Pmy86WoqHaF44VjIYJCOLM6YJzBd9f28EbCB+QNZaOScEfeVgunnpzTLVr&#10;+ZOaU8hFDGGfogITQpVK6TNDFv3QVcSR+3G1xRBhnUtdYxvDbSlfkmQqLRYcGwxWtDaU/Z4uVoF9&#10;3R5GbI7N2Rw/Nvo/W+1m+1ap/nO3egcRqAsP8d2903H+ZAy3Z+IF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xd4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27" style="position:absolute;left:13716;top:21590;width:685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PDMIA&#10;AADcAAAADwAAAGRycy9kb3ducmV2LnhtbERP32vCMBB+F/Y/hBv4pqlD3eyMIoqggoy5+X40t6as&#10;uZQmtt3+eiMIvt3H9/Pmy86WoqHaF44VjIYJCOLM6YJzBd9f28EbCB+QNZaOScEfeVgunnpzTLVr&#10;+ZOaU8hFDGGfogITQpVK6TNDFv3QVcSR+3G1xRBhnUtdYxvDbSlfkmQqLRYcGwxWtDaU/Z4uVoF9&#10;3R5GbI7N2Rw/Nvo/W+1m+1ap/nO3egcRqAsP8d2903H+ZAy3Z+IF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o8M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26" style="position:absolute;left:13970;top:5969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ql8IA&#10;AADcAAAADwAAAGRycy9kb3ducmV2LnhtbERP22rCQBB9F/yHZYS+1Y2CrUZXEUWwBRFv70N2zAaz&#10;syG7TdJ+fbdQ8G0O5zqLVWdL0VDtC8cKRsMEBHHmdMG5gutl9zoF4QOyxtIxKfgmD6tlv7fAVLuW&#10;T9ScQy5iCPsUFZgQqlRKnxmy6IeuIo7c3dUWQ4R1LnWNbQy3pRwnyZu0WHBsMFjRxlD2OH9ZBfZ9&#10;9zlic2hu5nDc6p9svZ99tEq9DLr1HESgLjzF/+69jvMnE/h7Jl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iqX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25" style="position:absolute;left:13970;top:9906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04MIA&#10;AADcAAAADwAAAGRycy9kb3ducmV2LnhtbERP32vCMBB+F/Y/hBv4pmkH6tYZi2wIOhCZ296P5taU&#10;NZfSxLb61y+C4Nt9fD9vmQ+2Fh21vnKsIJ0mIIgLpysuFXx/bSbPIHxA1lg7JgVn8pCvHkZLzLTr&#10;+ZO6YyhFDGGfoQITQpNJ6QtDFv3UNcSR+3WtxRBhW0rdYh/DbS2fkmQuLVYcGww29Gao+DuerAK7&#10;2HykbPbdj9kf3vWlWG9fdr1S48dh/Qoi0BDu4pt7q+P82Ryuz8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LTg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24" style="position:absolute;left:12827;top:15748;width:431;height:4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Re8IA&#10;AADcAAAADwAAAGRycy9kb3ducmV2LnhtbERP32vCMBB+F/Y/hBv4pmkFdeuMRSaCDkTmtvejuTVl&#10;zaU0sa3765eB4Nt9fD9vlQ+2Fh21vnKsIJ0mIIgLpysuFXx+7CZPIHxA1lg7JgVX8pCvH0YrzLTr&#10;+Z26cyhFDGGfoQITQpNJ6QtDFv3UNcSR+3atxRBhW0rdYh/DbS1nSbKQFiuODQYbejVU/JwvVoFd&#10;7t5SNsfuyxxPW/1bbPbPh16p8eOweQERaAh38c2913H+fAn/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1BF7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23" style="position:absolute;left:12827;top:11938;width:254;height:2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uFCcYA&#10;AADcAAAADwAAAGRycy9kb3ducmV2LnhtbESPS2vDMBCE74X+B7GF3Bo5hT7iRAmhJZAWQmge98Xa&#10;WKbWyliq7eTXZw+F3naZ2Zlv58vB16qjNlaBDUzGGSjiItiKSwPHw/rxDVRMyBbrwGTgQhGWi/u7&#10;OeY29PxN3T6VSkI45mjApdTkWsfCkcc4Dg2xaOfQekyytqW2LfYS7mv9lGUv2mPF0uCwoXdHxc/+&#10;1xvwr+uvCbttd3Lb3Ye9FqvN9LM3ZvQwrGagEg3p3/x3vbGC/yy08ox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uFCcYAAADcAAAADwAAAAAAAAAAAAAAAACYAgAAZHJz&#10;L2Rvd25yZXYueG1sUEsFBgAAAAAEAAQA9QAAAIsDAAAAAA==&#10;" filled="f" stroked="f" strokeweight="1pt">
              <v:stroke miterlimit="4" joinstyle="miter"/>
              <v:textbox inset="3pt,3pt,3pt,3pt"/>
            </v:oval>
            <v:oval id="Circle" o:spid="_x0000_s4122" style="position:absolute;left:12954;top:4064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gksIA&#10;AADcAAAADwAAAGRycy9kb3ducmV2LnhtbERP32vCMBB+H+x/CDfwTVMH6uxMi0wEHYjMbe9Hc2vK&#10;mktpYlv96xdB2Nt9fD9vlQ+2Fh21vnKsYDpJQBAXTldcKvj63I5fQPiArLF2TAou5CHPHh9WmGrX&#10;8wd1p1CKGMI+RQUmhCaV0heGLPqJa4gj9+NaiyHCtpS6xT6G21o+J8lcWqw4Nhhs6M1Q8Xs6WwV2&#10;sX2fsjl03+Zw3Ohrsd4t971So6dh/Qoi0BD+xXf3Tsf5syXcno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ByCS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21" style="position:absolute;left:10922;top:11938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DssUA&#10;AADcAAAADwAAAGRycy9kb3ducmV2LnhtbESPQWvCQBCF74X+h2UK3urGHrSNriItghakaNv7kB2z&#10;odnZkF2T2F/vHARvM7w3732zWA2+Vh21sQpsYDLOQBEXwVZcGvj53jy/gooJ2WIdmAxcKMJq+fiw&#10;wNyGng/UHVOpJIRjjgZcSk2udSwceYzj0BCLdgqtxyRrW2rbYi/hvtYvWTbVHiuWBocNvTsq/o5n&#10;b8DPNp8Tdvvu1+2/Pux/sd6+7XpjRk/Deg4q0ZDu5tv11gr+VPDlGZl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UOy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ircle" o:spid="_x0000_s4120" style="position:absolute;left:12954;top:8001;width:101;height:1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mKcIA&#10;AADcAAAADwAAAGRycy9kb3ducmV2LnhtbERPTWvCQBC9C/6HZYTedJMe1KauIopgBZGqvQ/ZaTY0&#10;Oxuy2yT667sFwds83ucsVr2tREuNLx0rSCcJCOLc6ZILBdfLbjwH4QOyxsoxKbiRh9VyOFhgpl3H&#10;n9SeQyFiCPsMFZgQ6kxKnxuy6CeuJo7ct2sshgibQuoGuxhuK/maJFNpseTYYLCmjaH85/xrFdjZ&#10;7pCyObZf5nja6nu+3r99dEq9jPr1O4hAfXiKH+69jvOnKfw/Ey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eYp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19" style="position:absolute;left:13843;top:13843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4XsIA&#10;AADcAAAADwAAAGRycy9kb3ducmV2LnhtbERPTWvCQBC9F/wPywje6kYPtqauIoqgBSnG9j5kp9lg&#10;djZk1yT6612h0Ns83ucsVr2tREuNLx0rmIwTEMS50yUXCr7Pu9d3ED4ga6wck4IbeVgtBy8LTLXr&#10;+ERtFgoRQ9inqMCEUKdS+tyQRT92NXHkfl1jMUTYFFI32MVwW8lpksykxZJjg8GaNobyS3a1Cuzb&#10;7nPC5tj+mOPXVt/z9X5+6JQaDfv1B4hAffgX/7n3Os6fTeH5TL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3he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18" style="position:absolute;left:8890;top:19812;width:381;height:3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PdxcIA&#10;AADcAAAADwAAAGRycy9kb3ducmV2LnhtbERP32vCMBB+F/Y/hBv4pmkn6NYZi2wIOhCZ296P5taU&#10;NZfSxLb61y+C4Nt9fD9vmQ+2Fh21vnKsIJ0mIIgLpysuFXx/bSbPIHxA1lg7JgVn8pCvHkZLzLTr&#10;+ZO6YyhFDGGfoQITQpNJ6QtDFv3UNcSR+3WtxRBhW0rdYh/DbS2fkmQuLVYcGww29Gao+DuerAK7&#10;2HykbPbdj9kf3vWlWG9fdr1S48dh/Qoi0BDu4pt7q+P8+Qyuz8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93F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17" style="position:absolute;left:8890;top:15875;width:254;height:2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FscIA&#10;AADcAAAADwAAAGRycy9kb3ducmV2LnhtbERP32vCMBB+F/Y/hBv4pmmH6NYZi2wIOhCZ296P5taU&#10;NZfSxLb61y+C4Nt9fD9vmQ+2Fh21vnKsIJ0mIIgLpysuFXx/bSbPIHxA1lg7JgVn8pCvHkZLzLTr&#10;+ZO6YyhFDGGfoQITQpNJ6QtDFv3UNcSR+3WtxRBhW0rdYh/DbS2fkmQuLVYcGww29Gao+DuerAK7&#10;2HykbPbdj9kf3vWlWG9fdr1S48dh/Qoi0BDu4pt7q+P8+Qyuz8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kWx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16" style="position:absolute;left:9779;top:25654;width:558;height:5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gKsIA&#10;AADcAAAADwAAAGRycy9kb3ducmV2LnhtbERP32vCMBB+F/Y/hBv4pmkH6tYZi2wIOhCZ296P5taU&#10;NZfSxLb61y+C4Nt9fD9vmQ+2Fh21vnKsIJ0mIIgLpysuFXx/bSbPIHxA1lg7JgVn8pCvHkZLzLTr&#10;+ZO6YyhFDGGfoQITQpNJ6QtDFv3UNcSR+3WtxRBhW0rdYh/DbS2fkmQuLVYcGww29Gao+DuerAK7&#10;2HykbPbdj9kf3vWlWG9fdr1S48dh/Qoi0BDu4pt7q+P8+Qyuz8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uAq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15" style="position:absolute;left:9017;top:11938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+XcIA&#10;AADcAAAADwAAAGRycy9kb3ducmV2LnhtbERPTWvCQBC9C/6HZYTedKOHaFNXkRbBCiJVex+y02xo&#10;djZk1yT667sFwds83ucs172tREuNLx0rmE4SEMS50yUXCi7n7XgBwgdkjZVjUnAjD+vVcLDETLuO&#10;v6g9hULEEPYZKjAh1JmUPjdk0U9cTRy5H9dYDBE2hdQNdjHcVnKWJKm0WHJsMFjTu6H893S1Cux8&#10;u5+yObTf5nD80Pd8s3v97JR6GfWbNxCB+vAUP9w7HeenKfw/Ey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H5d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14" style="position:absolute;left:9779;top:29591;width:609;height:6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bxsIA&#10;AADcAAAADwAAAGRycy9kb3ducmV2LnhtbERPTWvCQBC9C/0PyxR6040e1EZXkYpgBRFTvQ/ZMRua&#10;nQ3ZbZL667sFwds83ucs172tREuNLx0rGI8SEMS50yUXCi5fu+EchA/IGivHpOCXPKxXL4Mlptp1&#10;fKY2C4WIIexTVGBCqFMpfW7Ioh+5mjhyN9dYDBE2hdQNdjHcVnKSJFNpseTYYLCmD0P5d/ZjFdjZ&#10;7jBmc2yv5nja6nu+2b9/dkq9vfabBYhAfXiKH+69jvOnM/h/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NvG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13" style="position:absolute;left:9017;top:8001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dPtMUA&#10;AADcAAAADwAAAGRycy9kb3ducmV2LnhtbESPQWvCQBCF74X+h2UK3urGHrSNriItghakaNv7kB2z&#10;odnZkF2T2F/vHARvM7w3732zWA2+Vh21sQpsYDLOQBEXwVZcGvj53jy/gooJ2WIdmAxcKMJq+fiw&#10;wNyGng/UHVOpJIRjjgZcSk2udSwceYzj0BCLdgqtxyRrW2rbYi/hvtYvWTbVHiuWBocNvTsq/o5n&#10;b8DPNp8Tdvvu1+2/Pux/sd6+7XpjRk/Deg4q0ZDu5tv11gr+VGjlGZl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0+0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ircle" o:spid="_x0000_s4112" style="position:absolute;left:8001;top:13970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qL8IA&#10;AADcAAAADwAAAGRycy9kb3ducmV2LnhtbERPTWvCQBC9C/0PyxR6040erEZXkYpgBZGmeh+yYzY0&#10;Oxuy2yT113cFwds83ucs172tREuNLx0rGI8SEMS50yUXCs7fu+EMhA/IGivHpOCPPKxXL4Mlptp1&#10;/EVtFgoRQ9inqMCEUKdS+tyQRT9yNXHkrq6xGCJsCqkb7GK4reQkSabSYsmxwWBNH4byn+zXKrDv&#10;u8OYzbG9mONpq2/5Zj//7JR6e+03CxCB+vAUP9x7HedP53B/Jl4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+ov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11" style="position:absolute;left:8001;top:10033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Vb8UA&#10;AADcAAAADwAAAGRycy9kb3ducmV2LnhtbESPQWvCQBCF74X+h2UK3upGD2qjq0hF0IKItr0P2TEb&#10;mp0N2TVJ++s7h0JvM7w3732z2gy+Vh21sQpsYDLOQBEXwVZcGvh43z8vQMWEbLEOTAa+KcJm/fiw&#10;wtyGni/UXVOpJIRjjgZcSk2udSwceYzj0BCLdgutxyRrW2rbYi/hvtbTLJtpjxVLg8OGXh0VX9e7&#10;N+Dn+7cJu1P36U7nnf0ptoeXY2/M6GnYLkElGtK/+e/6YAV/Lv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NVv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ircle" o:spid="_x0000_s4110" style="position:absolute;left:8763;top:27686;width:584;height:5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w9MIA&#10;AADcAAAADwAAAGRycy9kb3ducmV2LnhtbERPTWvCQBC9C/0PyxR60008VE1dRVoEFUS07X3ITrOh&#10;2dmQXZPor3cFwds83ufMl72tREuNLx0rSEcJCOLc6ZILBT/f6+EUhA/IGivHpOBCHpaLl8EcM+06&#10;PlJ7CoWIIewzVGBCqDMpfW7Ioh+5mjhyf66xGCJsCqkb7GK4reQ4Sd6lxZJjg8GaPg3l/6ezVWAn&#10;613KZt/+mv3hS1/z1Wa27ZR6e+1XHyAC9eEpfrg3Os6fpH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HD0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09" style="position:absolute;left:8763;top:23749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ug8IA&#10;AADcAAAADwAAAGRycy9kb3ducmV2LnhtbERPTWvCQBC9F/wPywje6kYPWlM3QSyCFqSo7X3ITrPB&#10;7GzIbpPYX+8Khd7m8T5nnQ+2Fh21vnKsYDZNQBAXTldcKvi87J5fQPiArLF2TApu5CHPRk9rTLXr&#10;+UTdOZQihrBPUYEJoUml9IUhi37qGuLIfbvWYoiwLaVusY/htpbzJFlIixXHBoMNbQ0V1/OPVWCX&#10;u/cZm2P3ZY4fb/q32OxXh16pyXjYvIIINIR/8Z97r+P85Rwez8QL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Fu6D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08" style="position:absolute;left:10922;top:8001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LGMIA&#10;AADcAAAADwAAAGRycy9kb3ducmV2LnhtbERP32vCMBB+F/Y/hBv4pmkVdOuMRSaCDkTmtvejuTVl&#10;zaU0sa3765eB4Nt9fD9vlQ+2Fh21vnKsIJ0mIIgLpysuFXx+7CZPIHxA1lg7JgVX8pCvH0YrzLTr&#10;+Z26cyhFDGGfoQITQpNJ6QtDFv3UNcSR+3atxRBhW0rdYh/DbS1nSbKQFiuODQYbejVU/JwvVoFd&#10;7t5SNsfuyxxPW/1bbPbPh16p8eOweQERaAh38c2913H+cg7/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ksY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07" style="position:absolute;left:10668;top:23622;width:635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TbMIA&#10;AADcAAAADwAAAGRycy9kb3ducmV2LnhtbERP32vCMBB+F/Y/hBv4pmlFdOuMRSaCDkTmtvejuTVl&#10;zaU0sa3765eB4Nt9fD9vlQ+2Fh21vnKsIJ0mIIgLpysuFXx+7CZPIHxA1lg7JgVX8pCvH0YrzLTr&#10;+Z26cyhFDGGfoQITQpNJ6QtDFv3UNcSR+3atxRBhW0rdYh/DbS1nSbKQFiuODQYbejVU/JwvVoFd&#10;7t5SNsfuyxxPW/1bbPbPh16p8eOweQERaAh38c2913H+cg7/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9Ns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06" style="position:absolute;left:10795;top:19685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298IA&#10;AADcAAAADwAAAGRycy9kb3ducmV2LnhtbERP32vCMBB+F/Y/hBv4pmkFdeuMRSaCDkTmtvejuTVl&#10;zaU0sa3765eB4Nt9fD9vlQ+2Fh21vnKsIJ0mIIgLpysuFXx+7CZPIHxA1lg7JgVX8pCvH0YrzLTr&#10;+Z26cyhFDGGfoQITQpNJ6QtDFv3UNcSR+3atxRBhW0rdYh/DbS1nSbKQFiuODQYbejVU/JwvVoFd&#10;7t5SNsfuyxxPW/1bbPbPh16p8eOweQERaAh38c2913H+cg7/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/3b3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05" style="position:absolute;left:10668;top:27559;width:736;height:7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ogMIA&#10;AADcAAAADwAAAGRycy9kb3ducmV2LnhtbERPTWvCQBC9C/0PyxR6040e1EZXkYpgBRFTvQ/ZMRua&#10;nQ3ZbZL667sFwds83ucs172tREuNLx0rGI8SEMS50yUXCi5fu+EchA/IGivHpOCXPKxXL4Mlptp1&#10;fKY2C4WIIexTVGBCqFMpfW7Ioh+5mjhyN9dYDBE2hdQNdjHcVnKSJFNpseTYYLCmD0P5d/ZjFdjZ&#10;7jBmc2yv5nja6nu+2b9/dkq9vfabBYhAfXiKH+69jvNnU/h/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eiA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04" style="position:absolute;left:10795;top:15875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NG8IA&#10;AADcAAAADwAAAGRycy9kb3ducmV2LnhtbERPTWvCQBC9C/0PyxR6040eGk1dRVoEFUS07X3ITrOh&#10;2dmQXZPor3cFwds83ufMl72tREuNLx0rGI8SEMS50yUXCn6+18MpCB+QNVaOScGFPCwXL4M5Ztp1&#10;fKT2FAoRQ9hnqMCEUGdS+tyQRT9yNXHk/lxjMUTYFFI32MVwW8lJkrxLiyXHBoM1fRrK/09nq8Cm&#10;692Yzb79NfvDl77mq81s2yn19tqvPkAE6sNT/HBvdJyf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U0b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ircle" o:spid="_x0000_s4103" style="position:absolute;left:9906;top:17780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ZacUA&#10;AADcAAAADwAAAGRycy9kb3ducmV2LnhtbESPQWvCQBCF74X+h2UK3upGD2qjq0hF0IKItr0P2TEb&#10;mp0N2TVJ++s7h0JvM7w3732z2gy+Vh21sQpsYDLOQBEXwVZcGvh43z8vQMWEbLEOTAa+KcJm/fiw&#10;wtyGni/UXVOpJIRjjgZcSk2udSwceYzj0BCLdgutxyRrW2rbYi/hvtbTLJtpjxVLg8OGXh0VX9e7&#10;N+Dn+7cJu1P36U7nnf0ptoeXY2/M6GnYLkElGtK/+e/6YAV/Lr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tlp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ircle" o:spid="_x0000_s4102" style="position:absolute;left:9906;top:13970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88sEA&#10;AADcAAAADwAAAGRycy9kb3ducmV2LnhtbERPS4vCMBC+C/6HMII3Td3Dql2jiIuggoiv+9DMNsVm&#10;Upps291fbxYWvM3H95zFqrOlaKj2hWMFk3ECgjhzuuBcwe26Hc1A+ICssXRMCn7Iw2rZ7y0w1a7l&#10;MzWXkIsYwj5FBSaEKpXSZ4Ys+rGriCP35WqLIcI6l7rGNobbUr4lybu0WHBsMFjRxlD2uHxbBXa6&#10;PUzYHJu7OZ4+9W+23s33rVLDQbf+ABGoCy/xv3un4/zpHP6ei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yfPL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ircle" o:spid="_x0000_s4101" style="position:absolute;left:9779;top:21717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2lSMUA&#10;AADcAAAADwAAAGRycy9kb3ducmV2LnhtbESPQWvCQBCF74X+h2UK3urGHtRGV5EWQQUp2vY+ZMds&#10;aHY2ZNck7a93DkJvM7w3732zXA++Vh21sQpsYDLOQBEXwVZcGvj63D7PQcWEbLEOTAZ+KcJ69fiw&#10;xNyGnk/UnVOpJIRjjgZcSk2udSwceYzj0BCLdgmtxyRrW2rbYi/hvtYvWTbVHiuWBocNvTkqfs5X&#10;b8DPtocJu2P37Y4f7/av2Oxe970xo6dhswCVaEj/5vv1zgr+XPDlGZl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aVI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line id="Line" o:spid="_x0000_s4100" style="position:absolute;visibility:visible" from="10033,5969" to="10160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isNcIAAADcAAAADwAAAGRycy9kb3ducmV2LnhtbERPTWvCQBC9F/oflil4q5sUtBJdgy0E&#10;evGgRtrjkB2zwexsmt0m8d+7hUJv83ifs8kn24qBet84VpDOExDEldMN1wrKU/G8AuEDssbWMSm4&#10;kYd8+/iwwUy7kQ80HEMtYgj7DBWYELpMSl8ZsujnriOO3MX1FkOEfS11j2MMt618SZKltNhwbDDY&#10;0buh6nr8sQoW52HZfJ3eCvu5L8pvQj2+Gq3U7GnarUEEmsK/+M/9oeP8VQq/z8QL5P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3isNcIAAADcAAAADwAAAAAAAAAAAAAA&#10;AAChAgAAZHJzL2Rvd25yZXYueG1sUEsFBgAAAAAEAAQA+QAAAJADAAAAAA==&#10;" stroked="f" strokeweight="1pt">
              <v:stroke miterlimit="4" joinstyle="miter"/>
            </v:line>
            <v:oval id="Circle" o:spid="_x0000_s4099" style="position:absolute;left:10033;top:10033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epMIA&#10;AADcAAAADwAAAGRycy9kb3ducmV2LnhtbERPS2vCQBC+F/wPywje6kYPPlI3QSyCFqSo7X3ITrPB&#10;7GzIbpPYX+8WCr3Nx/ecTT7YWnTU+sqxgtk0AUFcOF1xqeDjun9egfABWWPtmBTcyUOejZ42mGrX&#10;85m6SyhFDGGfogITQpNK6QtDFv3UNcSR+3KtxRBhW0rdYh/DbS3nSbKQFiuODQYb2hkqbpdvq8Au&#10;928zNqfu05zeX/VPsT2sj71Sk/GwfQERaAj/4j/3Qcf5qzn8PhMv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56k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B502C27"/>
    <w:multiLevelType w:val="hybridMultilevel"/>
    <w:tmpl w:val="CFA45B34"/>
    <w:lvl w:ilvl="0" w:tplc="040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3">
    <w:nsid w:val="13776F28"/>
    <w:multiLevelType w:val="hybridMultilevel"/>
    <w:tmpl w:val="509E18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254F30"/>
    <w:multiLevelType w:val="hybridMultilevel"/>
    <w:tmpl w:val="361067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B42395"/>
    <w:multiLevelType w:val="hybridMultilevel"/>
    <w:tmpl w:val="1A48A5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CF130A6"/>
    <w:multiLevelType w:val="hybridMultilevel"/>
    <w:tmpl w:val="06124A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20"/>
  </w:num>
  <w:num w:numId="4">
    <w:abstractNumId w:val="15"/>
  </w:num>
  <w:num w:numId="5">
    <w:abstractNumId w:val="16"/>
  </w:num>
  <w:num w:numId="6">
    <w:abstractNumId w:val="25"/>
  </w:num>
  <w:num w:numId="7">
    <w:abstractNumId w:val="9"/>
  </w:num>
  <w:num w:numId="8">
    <w:abstractNumId w:val="13"/>
  </w:num>
  <w:num w:numId="9">
    <w:abstractNumId w:val="22"/>
  </w:num>
  <w:num w:numId="10">
    <w:abstractNumId w:val="4"/>
  </w:num>
  <w:num w:numId="11">
    <w:abstractNumId w:val="8"/>
  </w:num>
  <w:num w:numId="12">
    <w:abstractNumId w:val="1"/>
  </w:num>
  <w:num w:numId="13">
    <w:abstractNumId w:val="5"/>
  </w:num>
  <w:num w:numId="14">
    <w:abstractNumId w:val="12"/>
  </w:num>
  <w:num w:numId="15">
    <w:abstractNumId w:val="11"/>
  </w:num>
  <w:num w:numId="16">
    <w:abstractNumId w:val="21"/>
  </w:num>
  <w:num w:numId="17">
    <w:abstractNumId w:val="6"/>
  </w:num>
  <w:num w:numId="18">
    <w:abstractNumId w:val="27"/>
  </w:num>
  <w:num w:numId="19">
    <w:abstractNumId w:val="23"/>
  </w:num>
  <w:num w:numId="20">
    <w:abstractNumId w:val="17"/>
  </w:num>
  <w:num w:numId="21">
    <w:abstractNumId w:val="26"/>
  </w:num>
  <w:num w:numId="22">
    <w:abstractNumId w:val="7"/>
  </w:num>
  <w:num w:numId="23">
    <w:abstractNumId w:val="0"/>
  </w:num>
  <w:num w:numId="24">
    <w:abstractNumId w:val="0"/>
  </w:num>
  <w:num w:numId="25">
    <w:abstractNumId w:val="3"/>
  </w:num>
  <w:num w:numId="26">
    <w:abstractNumId w:val="2"/>
  </w:num>
  <w:num w:numId="27">
    <w:abstractNumId w:val="19"/>
  </w:num>
  <w:num w:numId="28">
    <w:abstractNumId w:val="18"/>
  </w:num>
  <w:num w:numId="29">
    <w:abstractNumId w:val="2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removePersonalInformation/>
  <w:removeDateAndTime/>
  <w:displayBackgroundShape/>
  <w:embedTrueTypeFonts/>
  <w:proofState w:spelling="clean" w:grammar="clean"/>
  <w:attachedTemplate r:id="rId1"/>
  <w:stylePaneFormatFilter w:val="5004"/>
  <w:stylePaneSortMethod w:val="0000"/>
  <w:defaultTabStop w:val="720"/>
  <w:characterSpacingControl w:val="doNotCompress"/>
  <w:hdrShapeDefaults>
    <o:shapedefaults v:ext="edit" spidmax="5122"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47153"/>
    <w:rsid w:val="000002CD"/>
    <w:rsid w:val="000064FB"/>
    <w:rsid w:val="00052382"/>
    <w:rsid w:val="0006568A"/>
    <w:rsid w:val="00076F0F"/>
    <w:rsid w:val="00084253"/>
    <w:rsid w:val="000D1F49"/>
    <w:rsid w:val="000E6867"/>
    <w:rsid w:val="0011333F"/>
    <w:rsid w:val="00127ED0"/>
    <w:rsid w:val="00146ABC"/>
    <w:rsid w:val="001727CA"/>
    <w:rsid w:val="0027156D"/>
    <w:rsid w:val="002C0D5E"/>
    <w:rsid w:val="002C56E6"/>
    <w:rsid w:val="002E4AFC"/>
    <w:rsid w:val="002F2708"/>
    <w:rsid w:val="00361E11"/>
    <w:rsid w:val="003A7451"/>
    <w:rsid w:val="003F0847"/>
    <w:rsid w:val="003F4F8B"/>
    <w:rsid w:val="0040090B"/>
    <w:rsid w:val="0046302A"/>
    <w:rsid w:val="00487D2D"/>
    <w:rsid w:val="004D5D62"/>
    <w:rsid w:val="004D72CE"/>
    <w:rsid w:val="005112D0"/>
    <w:rsid w:val="00577E06"/>
    <w:rsid w:val="005A3BF7"/>
    <w:rsid w:val="005C444F"/>
    <w:rsid w:val="005F0B01"/>
    <w:rsid w:val="005F2035"/>
    <w:rsid w:val="005F78E5"/>
    <w:rsid w:val="005F7990"/>
    <w:rsid w:val="00635B84"/>
    <w:rsid w:val="0063739C"/>
    <w:rsid w:val="006E23B3"/>
    <w:rsid w:val="00705433"/>
    <w:rsid w:val="00730A4A"/>
    <w:rsid w:val="007502A8"/>
    <w:rsid w:val="0076127C"/>
    <w:rsid w:val="00770F25"/>
    <w:rsid w:val="007A35A8"/>
    <w:rsid w:val="007A4EA6"/>
    <w:rsid w:val="007B0A85"/>
    <w:rsid w:val="007C6A52"/>
    <w:rsid w:val="007D24BD"/>
    <w:rsid w:val="0081277D"/>
    <w:rsid w:val="0082043E"/>
    <w:rsid w:val="008311CD"/>
    <w:rsid w:val="008826F0"/>
    <w:rsid w:val="008E203A"/>
    <w:rsid w:val="008F13BE"/>
    <w:rsid w:val="0091229C"/>
    <w:rsid w:val="009129A0"/>
    <w:rsid w:val="00940E73"/>
    <w:rsid w:val="0098597D"/>
    <w:rsid w:val="009929ED"/>
    <w:rsid w:val="009B15B0"/>
    <w:rsid w:val="009F619A"/>
    <w:rsid w:val="009F6DDE"/>
    <w:rsid w:val="00A03979"/>
    <w:rsid w:val="00A370A8"/>
    <w:rsid w:val="00B36A17"/>
    <w:rsid w:val="00B47153"/>
    <w:rsid w:val="00B933F2"/>
    <w:rsid w:val="00BD4753"/>
    <w:rsid w:val="00BD5CB1"/>
    <w:rsid w:val="00BE62EE"/>
    <w:rsid w:val="00BE6941"/>
    <w:rsid w:val="00C003BA"/>
    <w:rsid w:val="00C24813"/>
    <w:rsid w:val="00C46878"/>
    <w:rsid w:val="00C55DB4"/>
    <w:rsid w:val="00CB4A51"/>
    <w:rsid w:val="00CD0111"/>
    <w:rsid w:val="00CD4532"/>
    <w:rsid w:val="00CD47B0"/>
    <w:rsid w:val="00CE6104"/>
    <w:rsid w:val="00CE7918"/>
    <w:rsid w:val="00CF15A0"/>
    <w:rsid w:val="00D16163"/>
    <w:rsid w:val="00D31453"/>
    <w:rsid w:val="00DB29FA"/>
    <w:rsid w:val="00DB3FAD"/>
    <w:rsid w:val="00E5359C"/>
    <w:rsid w:val="00E61C09"/>
    <w:rsid w:val="00E829ED"/>
    <w:rsid w:val="00E96949"/>
    <w:rsid w:val="00EB3B58"/>
    <w:rsid w:val="00EB4BC6"/>
    <w:rsid w:val="00EC7359"/>
    <w:rsid w:val="00EE3054"/>
    <w:rsid w:val="00F00606"/>
    <w:rsid w:val="00F01256"/>
    <w:rsid w:val="00F91C8B"/>
    <w:rsid w:val="00FC7475"/>
    <w:rsid w:val="00FE7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nhideWhenUsed="0"/>
    <w:lsdException w:name="caption" w:uiPriority="35" w:qFormat="1"/>
    <w:lsdException w:name="List Bullet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34"/>
    <w:qFormat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33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4EA6"/>
    <w:rPr>
      <w:color w:val="0563C1" w:themeColor="hyperlink"/>
      <w:u w:val="single"/>
    </w:rPr>
  </w:style>
  <w:style w:type="paragraph" w:customStyle="1" w:styleId="NormalCalistoMT">
    <w:name w:val="Normal + Calisto MT"/>
    <w:aliases w:val="10.5 pt,Black,Condensed by  0.25 pt"/>
    <w:basedOn w:val="Heading2"/>
    <w:rsid w:val="007A4EA6"/>
    <w:pPr>
      <w:keepLines w:val="0"/>
      <w:widowControl/>
      <w:pBdr>
        <w:top w:val="none" w:sz="0" w:space="0" w:color="auto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autoSpaceDE/>
      <w:autoSpaceDN/>
      <w:adjustRightInd/>
      <w:spacing w:after="0"/>
      <w:ind w:right="468"/>
    </w:pPr>
    <w:rPr>
      <w:rFonts w:ascii="Calisto MT" w:eastAsia="Times New Roman" w:hAnsi="Calisto MT" w:cs="Times New Roman"/>
      <w:color w:val="auto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nhideWhenUsed="0"/>
    <w:lsdException w:name="caption" w:uiPriority="35" w:qFormat="1"/>
    <w:lsdException w:name="List Bullet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34"/>
    <w:qFormat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3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zil-399396@2freemail.com" TargetMode="External"/><Relationship Id="rId5" Type="http://schemas.openxmlformats.org/officeDocument/2006/relationships/styles" Target="styles.xml"/><Relationship Id="rId15" Type="http://schemas.microsoft.com/office/2007/relationships/stylesWithEffects" Target="stylesWithEffects.xml"/><Relationship Id="rId10" Type="http://schemas.openxmlformats.org/officeDocument/2006/relationships/hyperlink" Target="http://www.gulfjobseeker.com/employer/cvdatabaseservice.ph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hammad%20Ijaz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resume.dotx</Template>
  <TotalTime>0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2020-11-07T07:46:00Z</dcterms:created>
  <dcterms:modified xsi:type="dcterms:W3CDTF">2020-11-07T07:46:00Z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